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6B7" w:rsidRDefault="007746B7" w:rsidP="007746B7">
      <w:pPr>
        <w:rPr>
          <w:b/>
        </w:rPr>
      </w:pPr>
      <w:r>
        <w:rPr>
          <w:b/>
        </w:rPr>
        <w:t>S</w:t>
      </w:r>
      <w:r w:rsidR="006A5985">
        <w:rPr>
          <w:b/>
        </w:rPr>
        <w:t xml:space="preserve">upplemental </w:t>
      </w:r>
      <w:r w:rsidRPr="00C40269">
        <w:rPr>
          <w:b/>
        </w:rPr>
        <w:t>Table. Area under the curve of the predictive model for hospital mortality</w:t>
      </w:r>
    </w:p>
    <w:p w:rsidR="007746B7" w:rsidRPr="00FB5C37" w:rsidRDefault="007746B7" w:rsidP="007746B7">
      <w:pPr>
        <w:rPr>
          <w:b/>
        </w:rPr>
      </w:pPr>
    </w:p>
    <w:tbl>
      <w:tblPr>
        <w:tblStyle w:val="ac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1"/>
        <w:gridCol w:w="850"/>
        <w:gridCol w:w="851"/>
        <w:gridCol w:w="850"/>
        <w:gridCol w:w="1418"/>
        <w:gridCol w:w="1134"/>
        <w:gridCol w:w="1276"/>
      </w:tblGrid>
      <w:tr w:rsidR="007746B7" w:rsidRPr="00F763DB" w:rsidTr="00130800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Age</w:t>
            </w:r>
          </w:p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Model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qSOFA</w:t>
            </w:r>
          </w:p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Model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SIRS</w:t>
            </w:r>
          </w:p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Model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SOFA</w:t>
            </w:r>
          </w:p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Model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Age + qSOFA</w:t>
            </w:r>
          </w:p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Age + SIRS</w:t>
            </w:r>
          </w:p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Age + SOFA</w:t>
            </w:r>
          </w:p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Model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Non-survivors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188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188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188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Survivors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446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446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446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446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446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446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446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AUC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0.615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0.585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0.533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0.702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0.650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0.630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0.734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95%CI low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0.566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0.539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0.487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0.657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0.604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0.581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0.693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95% CI up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0.664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0.629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0.579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0.747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0.697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0.680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0.775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Best threshold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-0.710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-0.577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-0.873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-0.807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-1.146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-0.813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-1.136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Specificity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0.700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0.854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0.482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0.720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0.431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0.626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0.567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Sensitivity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0.505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0.261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0.580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0.612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0.798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0.612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0.766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Accurate 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0.642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0.678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0.511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0.688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0.539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0.622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0.626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Positive LR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1.682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1.119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2.183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1.401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1.634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1.770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Negative LR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0.707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0.866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0.872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0.540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0.470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0.621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0.413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OR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2.378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2.066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1.284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4.046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2.984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2.632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4.290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DNN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Positive predictive value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0.415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0.430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0.321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0.479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0.371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0.408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0.427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Negative predictive value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0.770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0.733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0.815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0.835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0.793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0.852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a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150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115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144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b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254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167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193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44</w:t>
            </w:r>
          </w:p>
        </w:tc>
      </w:tr>
      <w:tr w:rsidR="007746B7" w:rsidRPr="00F763DB" w:rsidTr="00130800">
        <w:tc>
          <w:tcPr>
            <w:tcW w:w="1985" w:type="dxa"/>
            <w:vAlign w:val="center"/>
          </w:tcPr>
          <w:p w:rsidR="007746B7" w:rsidRPr="00F763DB" w:rsidRDefault="007746B7" w:rsidP="001308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b/>
                <w:sz w:val="16"/>
                <w:szCs w:val="16"/>
              </w:rPr>
              <w:t>d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312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381</w:t>
            </w:r>
          </w:p>
        </w:tc>
        <w:tc>
          <w:tcPr>
            <w:tcW w:w="851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215</w:t>
            </w:r>
          </w:p>
        </w:tc>
        <w:tc>
          <w:tcPr>
            <w:tcW w:w="850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63DB">
              <w:rPr>
                <w:rFonts w:ascii="Times New Roman" w:hAnsi="Times New Roman" w:cs="Times New Roman"/>
                <w:sz w:val="16"/>
                <w:szCs w:val="16"/>
              </w:rPr>
              <w:t>321</w:t>
            </w:r>
          </w:p>
        </w:tc>
        <w:tc>
          <w:tcPr>
            <w:tcW w:w="1418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192</w:t>
            </w:r>
          </w:p>
        </w:tc>
        <w:tc>
          <w:tcPr>
            <w:tcW w:w="1134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279</w:t>
            </w:r>
          </w:p>
        </w:tc>
        <w:tc>
          <w:tcPr>
            <w:tcW w:w="1276" w:type="dxa"/>
            <w:vAlign w:val="center"/>
          </w:tcPr>
          <w:p w:rsidR="007746B7" w:rsidRPr="00F763DB" w:rsidRDefault="007746B7" w:rsidP="00130800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763D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253</w:t>
            </w:r>
          </w:p>
        </w:tc>
      </w:tr>
    </w:tbl>
    <w:p w:rsidR="00F955C7" w:rsidRPr="002A7452" w:rsidRDefault="007746B7" w:rsidP="002A7452">
      <w:pPr>
        <w:rPr>
          <w:rFonts w:hint="eastAsia"/>
          <w:sz w:val="16"/>
          <w:szCs w:val="16"/>
        </w:rPr>
      </w:pPr>
      <w:r w:rsidRPr="00F763DB">
        <w:rPr>
          <w:sz w:val="16"/>
          <w:szCs w:val="16"/>
        </w:rPr>
        <w:t>Abbreviation: SOFA Sequential Organ Failure Assessment; SIRS Systemic Inflammatory Response Syndrome; qSOFA quick Sequential Organ Failure Assessment; DNN Diagnosis Needed Number</w:t>
      </w:r>
      <w:bookmarkStart w:id="0" w:name="_GoBack"/>
      <w:bookmarkEnd w:id="0"/>
    </w:p>
    <w:sectPr w:rsidR="00F955C7" w:rsidRPr="002A7452" w:rsidSect="008668D6">
      <w:headerReference w:type="default" r:id="rId8"/>
      <w:footerReference w:type="default" r:id="rId9"/>
      <w:pgSz w:w="11907" w:h="16839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421C" w:rsidRDefault="0001421C">
      <w:r>
        <w:separator/>
      </w:r>
    </w:p>
  </w:endnote>
  <w:endnote w:type="continuationSeparator" w:id="0">
    <w:p w:rsidR="0001421C" w:rsidRDefault="00014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983065"/>
      <w:docPartObj>
        <w:docPartGallery w:val="Page Numbers (Bottom of Page)"/>
        <w:docPartUnique/>
      </w:docPartObj>
    </w:sdtPr>
    <w:sdtEndPr/>
    <w:sdtContent>
      <w:p w:rsidR="0001421C" w:rsidRDefault="0001421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25262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1421C" w:rsidRPr="002922C2" w:rsidRDefault="0001421C" w:rsidP="002C0BCE">
    <w:pPr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421C" w:rsidRDefault="0001421C">
      <w:r>
        <w:separator/>
      </w:r>
    </w:p>
  </w:footnote>
  <w:footnote w:type="continuationSeparator" w:id="0">
    <w:p w:rsidR="0001421C" w:rsidRDefault="000142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421C" w:rsidRPr="0044186A" w:rsidRDefault="0001421C" w:rsidP="0044186A">
    <w:pPr>
      <w:pStyle w:val="a3"/>
      <w:jc w:val="center"/>
      <w:rPr>
        <w:bCs/>
        <w:sz w:val="20"/>
        <w:szCs w:val="20"/>
      </w:rPr>
    </w:pPr>
    <w:r w:rsidRPr="0044186A">
      <w:rPr>
        <w:bCs/>
        <w:sz w:val="20"/>
        <w:szCs w:val="20"/>
      </w:rPr>
      <w:t>The Comparison between Sepsis 1.0 and Sepsis 3.0 in Database of  Severe Infection in Critical Illness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044DF6"/>
    <w:multiLevelType w:val="hybridMultilevel"/>
    <w:tmpl w:val="C3B69D5C"/>
    <w:lvl w:ilvl="0" w:tplc="AEF80A8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911D9C"/>
    <w:multiLevelType w:val="hybridMultilevel"/>
    <w:tmpl w:val="BDA88B78"/>
    <w:lvl w:ilvl="0" w:tplc="32483E7E">
      <w:start w:val="1"/>
      <w:numFmt w:val="lowerLetter"/>
      <w:lvlText w:val="(%1)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embedSystemFonts/>
  <w:bordersDoNotSurroundHeader/>
  <w:bordersDoNotSurroundFooter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df0sx0z3epr9cearsuvpd9qa2wsws2revte&quot;&gt;我的EndNote库&lt;record-ids&gt;&lt;item&gt;121&lt;/item&gt;&lt;item&gt;658&lt;/item&gt;&lt;item&gt;662&lt;/item&gt;&lt;item&gt;663&lt;/item&gt;&lt;item&gt;665&lt;/item&gt;&lt;item&gt;668&lt;/item&gt;&lt;item&gt;669&lt;/item&gt;&lt;item&gt;670&lt;/item&gt;&lt;item&gt;671&lt;/item&gt;&lt;item&gt;673&lt;/item&gt;&lt;item&gt;3166&lt;/item&gt;&lt;item&gt;3178&lt;/item&gt;&lt;item&gt;3179&lt;/item&gt;&lt;item&gt;3181&lt;/item&gt;&lt;item&gt;3509&lt;/item&gt;&lt;item&gt;3510&lt;/item&gt;&lt;item&gt;3511&lt;/item&gt;&lt;item&gt;3512&lt;/item&gt;&lt;item&gt;3513&lt;/item&gt;&lt;item&gt;3520&lt;/item&gt;&lt;item&gt;3521&lt;/item&gt;&lt;item&gt;3522&lt;/item&gt;&lt;item&gt;3523&lt;/item&gt;&lt;/record-ids&gt;&lt;/item&gt;&lt;/Libraries&gt;"/>
  </w:docVars>
  <w:rsids>
    <w:rsidRoot w:val="003B1CEF"/>
    <w:rsid w:val="00000961"/>
    <w:rsid w:val="000009AE"/>
    <w:rsid w:val="00004474"/>
    <w:rsid w:val="00005DD7"/>
    <w:rsid w:val="00007DFA"/>
    <w:rsid w:val="00011661"/>
    <w:rsid w:val="0001192F"/>
    <w:rsid w:val="0001210D"/>
    <w:rsid w:val="000132B4"/>
    <w:rsid w:val="00013A10"/>
    <w:rsid w:val="000141BE"/>
    <w:rsid w:val="0001421C"/>
    <w:rsid w:val="00014ABC"/>
    <w:rsid w:val="0001648A"/>
    <w:rsid w:val="00016A38"/>
    <w:rsid w:val="00017964"/>
    <w:rsid w:val="00020766"/>
    <w:rsid w:val="00021D2D"/>
    <w:rsid w:val="0002330D"/>
    <w:rsid w:val="00023EE8"/>
    <w:rsid w:val="00025AAE"/>
    <w:rsid w:val="000275AC"/>
    <w:rsid w:val="000308B5"/>
    <w:rsid w:val="0003186F"/>
    <w:rsid w:val="0003293F"/>
    <w:rsid w:val="00033B3D"/>
    <w:rsid w:val="00033FBA"/>
    <w:rsid w:val="000345ED"/>
    <w:rsid w:val="00034688"/>
    <w:rsid w:val="000349ED"/>
    <w:rsid w:val="00034DD4"/>
    <w:rsid w:val="000359A3"/>
    <w:rsid w:val="00035EF1"/>
    <w:rsid w:val="00036747"/>
    <w:rsid w:val="00036C81"/>
    <w:rsid w:val="00040224"/>
    <w:rsid w:val="00041D19"/>
    <w:rsid w:val="0004347B"/>
    <w:rsid w:val="000435D3"/>
    <w:rsid w:val="00044028"/>
    <w:rsid w:val="0004750F"/>
    <w:rsid w:val="000522A7"/>
    <w:rsid w:val="00053087"/>
    <w:rsid w:val="000557FF"/>
    <w:rsid w:val="00056CE4"/>
    <w:rsid w:val="0005756C"/>
    <w:rsid w:val="00060306"/>
    <w:rsid w:val="00061808"/>
    <w:rsid w:val="000621ED"/>
    <w:rsid w:val="0006284E"/>
    <w:rsid w:val="00062BD5"/>
    <w:rsid w:val="0006314D"/>
    <w:rsid w:val="000635A4"/>
    <w:rsid w:val="00063898"/>
    <w:rsid w:val="0006397B"/>
    <w:rsid w:val="00064568"/>
    <w:rsid w:val="00064D04"/>
    <w:rsid w:val="00066D3A"/>
    <w:rsid w:val="00066F13"/>
    <w:rsid w:val="0006741C"/>
    <w:rsid w:val="00067BA5"/>
    <w:rsid w:val="00070C23"/>
    <w:rsid w:val="00070C9A"/>
    <w:rsid w:val="00070E84"/>
    <w:rsid w:val="0007175D"/>
    <w:rsid w:val="00071BE0"/>
    <w:rsid w:val="00071C90"/>
    <w:rsid w:val="00072EC0"/>
    <w:rsid w:val="0007507F"/>
    <w:rsid w:val="00076A6A"/>
    <w:rsid w:val="00076DE7"/>
    <w:rsid w:val="0007707A"/>
    <w:rsid w:val="00077CC1"/>
    <w:rsid w:val="0008027D"/>
    <w:rsid w:val="00080659"/>
    <w:rsid w:val="00081AB0"/>
    <w:rsid w:val="00082B38"/>
    <w:rsid w:val="00084319"/>
    <w:rsid w:val="00084F96"/>
    <w:rsid w:val="00085D07"/>
    <w:rsid w:val="00090DE3"/>
    <w:rsid w:val="0009322C"/>
    <w:rsid w:val="000936E3"/>
    <w:rsid w:val="00093CC8"/>
    <w:rsid w:val="00095E98"/>
    <w:rsid w:val="00097693"/>
    <w:rsid w:val="000A1672"/>
    <w:rsid w:val="000A1DCD"/>
    <w:rsid w:val="000A409F"/>
    <w:rsid w:val="000A5C51"/>
    <w:rsid w:val="000A776F"/>
    <w:rsid w:val="000B0A13"/>
    <w:rsid w:val="000B2155"/>
    <w:rsid w:val="000B22F9"/>
    <w:rsid w:val="000B2BD5"/>
    <w:rsid w:val="000B3BA3"/>
    <w:rsid w:val="000B4E4C"/>
    <w:rsid w:val="000B6021"/>
    <w:rsid w:val="000B6CAC"/>
    <w:rsid w:val="000B7491"/>
    <w:rsid w:val="000C0728"/>
    <w:rsid w:val="000C0CC4"/>
    <w:rsid w:val="000C28CA"/>
    <w:rsid w:val="000C2D1D"/>
    <w:rsid w:val="000C5B8B"/>
    <w:rsid w:val="000C6301"/>
    <w:rsid w:val="000C70B7"/>
    <w:rsid w:val="000C710A"/>
    <w:rsid w:val="000C75E6"/>
    <w:rsid w:val="000C7BB4"/>
    <w:rsid w:val="000D03DB"/>
    <w:rsid w:val="000D04C8"/>
    <w:rsid w:val="000D2375"/>
    <w:rsid w:val="000D2A07"/>
    <w:rsid w:val="000D3C86"/>
    <w:rsid w:val="000D5707"/>
    <w:rsid w:val="000D643C"/>
    <w:rsid w:val="000D6CF5"/>
    <w:rsid w:val="000D73F3"/>
    <w:rsid w:val="000E0DA4"/>
    <w:rsid w:val="000E198F"/>
    <w:rsid w:val="000E1B31"/>
    <w:rsid w:val="000E1C1E"/>
    <w:rsid w:val="000E2D86"/>
    <w:rsid w:val="000E32E2"/>
    <w:rsid w:val="000E5E74"/>
    <w:rsid w:val="000E6CA9"/>
    <w:rsid w:val="000E6E08"/>
    <w:rsid w:val="000F0093"/>
    <w:rsid w:val="000F03B5"/>
    <w:rsid w:val="000F1BFC"/>
    <w:rsid w:val="000F26A1"/>
    <w:rsid w:val="000F2B38"/>
    <w:rsid w:val="000F3747"/>
    <w:rsid w:val="000F4F1F"/>
    <w:rsid w:val="000F5A49"/>
    <w:rsid w:val="000F6797"/>
    <w:rsid w:val="000F7CFB"/>
    <w:rsid w:val="00100AEE"/>
    <w:rsid w:val="00102980"/>
    <w:rsid w:val="00102DF6"/>
    <w:rsid w:val="00102FB2"/>
    <w:rsid w:val="00103A19"/>
    <w:rsid w:val="0010411C"/>
    <w:rsid w:val="0010491D"/>
    <w:rsid w:val="00110DEC"/>
    <w:rsid w:val="00111896"/>
    <w:rsid w:val="00112F62"/>
    <w:rsid w:val="00114428"/>
    <w:rsid w:val="0011581A"/>
    <w:rsid w:val="0011590D"/>
    <w:rsid w:val="00115A55"/>
    <w:rsid w:val="0012053A"/>
    <w:rsid w:val="00120CAD"/>
    <w:rsid w:val="001229AA"/>
    <w:rsid w:val="00123585"/>
    <w:rsid w:val="001239F8"/>
    <w:rsid w:val="00125D01"/>
    <w:rsid w:val="001261B6"/>
    <w:rsid w:val="0012708C"/>
    <w:rsid w:val="00130800"/>
    <w:rsid w:val="001335E1"/>
    <w:rsid w:val="001336E3"/>
    <w:rsid w:val="0013420B"/>
    <w:rsid w:val="0013449D"/>
    <w:rsid w:val="001356BF"/>
    <w:rsid w:val="00136508"/>
    <w:rsid w:val="00140739"/>
    <w:rsid w:val="00141A19"/>
    <w:rsid w:val="001441C4"/>
    <w:rsid w:val="001444DF"/>
    <w:rsid w:val="00150951"/>
    <w:rsid w:val="00150955"/>
    <w:rsid w:val="00151051"/>
    <w:rsid w:val="0015209E"/>
    <w:rsid w:val="00153E6C"/>
    <w:rsid w:val="00154219"/>
    <w:rsid w:val="00154C60"/>
    <w:rsid w:val="001555DE"/>
    <w:rsid w:val="0015770E"/>
    <w:rsid w:val="00157975"/>
    <w:rsid w:val="0016116C"/>
    <w:rsid w:val="00161B51"/>
    <w:rsid w:val="00161E51"/>
    <w:rsid w:val="00162EF4"/>
    <w:rsid w:val="001630B5"/>
    <w:rsid w:val="00163D2C"/>
    <w:rsid w:val="0016464A"/>
    <w:rsid w:val="00165620"/>
    <w:rsid w:val="00167D74"/>
    <w:rsid w:val="0017151C"/>
    <w:rsid w:val="00171751"/>
    <w:rsid w:val="00171CA2"/>
    <w:rsid w:val="001732AD"/>
    <w:rsid w:val="00173878"/>
    <w:rsid w:val="00174187"/>
    <w:rsid w:val="001755FD"/>
    <w:rsid w:val="00175CE5"/>
    <w:rsid w:val="0017610C"/>
    <w:rsid w:val="00176B42"/>
    <w:rsid w:val="00180911"/>
    <w:rsid w:val="00182530"/>
    <w:rsid w:val="00182815"/>
    <w:rsid w:val="0018516B"/>
    <w:rsid w:val="00187481"/>
    <w:rsid w:val="00190F1F"/>
    <w:rsid w:val="0019204A"/>
    <w:rsid w:val="00192105"/>
    <w:rsid w:val="0019238F"/>
    <w:rsid w:val="00192D8F"/>
    <w:rsid w:val="00194545"/>
    <w:rsid w:val="00194FA6"/>
    <w:rsid w:val="001957FF"/>
    <w:rsid w:val="001958D7"/>
    <w:rsid w:val="00196623"/>
    <w:rsid w:val="001A0E0F"/>
    <w:rsid w:val="001A2245"/>
    <w:rsid w:val="001A3016"/>
    <w:rsid w:val="001A3263"/>
    <w:rsid w:val="001A34A6"/>
    <w:rsid w:val="001A61DE"/>
    <w:rsid w:val="001A6FA1"/>
    <w:rsid w:val="001A74B8"/>
    <w:rsid w:val="001B002A"/>
    <w:rsid w:val="001B2146"/>
    <w:rsid w:val="001B2254"/>
    <w:rsid w:val="001B282C"/>
    <w:rsid w:val="001B2A03"/>
    <w:rsid w:val="001B53C0"/>
    <w:rsid w:val="001B6FF4"/>
    <w:rsid w:val="001B76AB"/>
    <w:rsid w:val="001C0AD0"/>
    <w:rsid w:val="001C2536"/>
    <w:rsid w:val="001C25D1"/>
    <w:rsid w:val="001C33EA"/>
    <w:rsid w:val="001C5FD6"/>
    <w:rsid w:val="001C6EAF"/>
    <w:rsid w:val="001D05AB"/>
    <w:rsid w:val="001D331F"/>
    <w:rsid w:val="001D4795"/>
    <w:rsid w:val="001D5989"/>
    <w:rsid w:val="001D5E76"/>
    <w:rsid w:val="001D6917"/>
    <w:rsid w:val="001D7D37"/>
    <w:rsid w:val="001E0883"/>
    <w:rsid w:val="001E0BCD"/>
    <w:rsid w:val="001E2037"/>
    <w:rsid w:val="001E2BF6"/>
    <w:rsid w:val="001E3AE5"/>
    <w:rsid w:val="001E4937"/>
    <w:rsid w:val="001F0BCB"/>
    <w:rsid w:val="001F269E"/>
    <w:rsid w:val="001F2C50"/>
    <w:rsid w:val="001F3A13"/>
    <w:rsid w:val="001F3D59"/>
    <w:rsid w:val="001F4B55"/>
    <w:rsid w:val="001F5116"/>
    <w:rsid w:val="001F545F"/>
    <w:rsid w:val="001F64DE"/>
    <w:rsid w:val="001F7209"/>
    <w:rsid w:val="001F75BD"/>
    <w:rsid w:val="001F7841"/>
    <w:rsid w:val="002014A2"/>
    <w:rsid w:val="00203545"/>
    <w:rsid w:val="002041C0"/>
    <w:rsid w:val="00204391"/>
    <w:rsid w:val="00205564"/>
    <w:rsid w:val="00207DD9"/>
    <w:rsid w:val="002100E7"/>
    <w:rsid w:val="00210B87"/>
    <w:rsid w:val="002114B4"/>
    <w:rsid w:val="002146A3"/>
    <w:rsid w:val="00215357"/>
    <w:rsid w:val="00215E08"/>
    <w:rsid w:val="00216968"/>
    <w:rsid w:val="00220D70"/>
    <w:rsid w:val="002210C1"/>
    <w:rsid w:val="00221D98"/>
    <w:rsid w:val="00223396"/>
    <w:rsid w:val="00223872"/>
    <w:rsid w:val="002241EA"/>
    <w:rsid w:val="00224528"/>
    <w:rsid w:val="0022500B"/>
    <w:rsid w:val="0022787D"/>
    <w:rsid w:val="002317A6"/>
    <w:rsid w:val="0023220D"/>
    <w:rsid w:val="00237130"/>
    <w:rsid w:val="00240999"/>
    <w:rsid w:val="002411AB"/>
    <w:rsid w:val="0024185B"/>
    <w:rsid w:val="00241E40"/>
    <w:rsid w:val="002429C6"/>
    <w:rsid w:val="00242BB5"/>
    <w:rsid w:val="00244CB0"/>
    <w:rsid w:val="002451A0"/>
    <w:rsid w:val="002453A2"/>
    <w:rsid w:val="002453DD"/>
    <w:rsid w:val="00246C9A"/>
    <w:rsid w:val="00247A32"/>
    <w:rsid w:val="00251C4E"/>
    <w:rsid w:val="00251E99"/>
    <w:rsid w:val="0025262E"/>
    <w:rsid w:val="00256460"/>
    <w:rsid w:val="002571E4"/>
    <w:rsid w:val="00261909"/>
    <w:rsid w:val="0026253A"/>
    <w:rsid w:val="0026390F"/>
    <w:rsid w:val="00266324"/>
    <w:rsid w:val="00266710"/>
    <w:rsid w:val="00266FF1"/>
    <w:rsid w:val="002670FE"/>
    <w:rsid w:val="002673FB"/>
    <w:rsid w:val="00267ED7"/>
    <w:rsid w:val="00270074"/>
    <w:rsid w:val="00270ABD"/>
    <w:rsid w:val="00270BA7"/>
    <w:rsid w:val="00270D0F"/>
    <w:rsid w:val="0027118F"/>
    <w:rsid w:val="00272191"/>
    <w:rsid w:val="0027296C"/>
    <w:rsid w:val="002738C1"/>
    <w:rsid w:val="00273EA5"/>
    <w:rsid w:val="002740DD"/>
    <w:rsid w:val="00274A6E"/>
    <w:rsid w:val="00274E90"/>
    <w:rsid w:val="00277090"/>
    <w:rsid w:val="002770A9"/>
    <w:rsid w:val="00277FBE"/>
    <w:rsid w:val="00281870"/>
    <w:rsid w:val="00281E53"/>
    <w:rsid w:val="00281F46"/>
    <w:rsid w:val="00282A03"/>
    <w:rsid w:val="00282C79"/>
    <w:rsid w:val="00284020"/>
    <w:rsid w:val="00284F99"/>
    <w:rsid w:val="002922C2"/>
    <w:rsid w:val="00292C60"/>
    <w:rsid w:val="002931F5"/>
    <w:rsid w:val="00295D12"/>
    <w:rsid w:val="002A43D8"/>
    <w:rsid w:val="002A665B"/>
    <w:rsid w:val="002A6689"/>
    <w:rsid w:val="002A6F88"/>
    <w:rsid w:val="002A7452"/>
    <w:rsid w:val="002B0C29"/>
    <w:rsid w:val="002B1BEE"/>
    <w:rsid w:val="002B31A3"/>
    <w:rsid w:val="002B4361"/>
    <w:rsid w:val="002B47A3"/>
    <w:rsid w:val="002B4979"/>
    <w:rsid w:val="002B5243"/>
    <w:rsid w:val="002B5677"/>
    <w:rsid w:val="002B58DC"/>
    <w:rsid w:val="002B59EE"/>
    <w:rsid w:val="002B66E3"/>
    <w:rsid w:val="002B69A0"/>
    <w:rsid w:val="002B7E7F"/>
    <w:rsid w:val="002B7F57"/>
    <w:rsid w:val="002C014D"/>
    <w:rsid w:val="002C0764"/>
    <w:rsid w:val="002C0BCE"/>
    <w:rsid w:val="002C102A"/>
    <w:rsid w:val="002C1CD5"/>
    <w:rsid w:val="002C229B"/>
    <w:rsid w:val="002C253F"/>
    <w:rsid w:val="002D19F5"/>
    <w:rsid w:val="002D264B"/>
    <w:rsid w:val="002D2FB1"/>
    <w:rsid w:val="002D3033"/>
    <w:rsid w:val="002D343D"/>
    <w:rsid w:val="002D3D99"/>
    <w:rsid w:val="002D4D0E"/>
    <w:rsid w:val="002D613A"/>
    <w:rsid w:val="002D65FE"/>
    <w:rsid w:val="002E2BEE"/>
    <w:rsid w:val="002E4718"/>
    <w:rsid w:val="002E62C5"/>
    <w:rsid w:val="002E757E"/>
    <w:rsid w:val="002E7F33"/>
    <w:rsid w:val="002F05C1"/>
    <w:rsid w:val="002F191D"/>
    <w:rsid w:val="002F3AC6"/>
    <w:rsid w:val="002F3C54"/>
    <w:rsid w:val="002F5203"/>
    <w:rsid w:val="00302F7D"/>
    <w:rsid w:val="003060D1"/>
    <w:rsid w:val="00306F6D"/>
    <w:rsid w:val="003073F1"/>
    <w:rsid w:val="00311368"/>
    <w:rsid w:val="003118AF"/>
    <w:rsid w:val="00312188"/>
    <w:rsid w:val="003133EA"/>
    <w:rsid w:val="00313D21"/>
    <w:rsid w:val="003143C2"/>
    <w:rsid w:val="00320AED"/>
    <w:rsid w:val="0032181D"/>
    <w:rsid w:val="003219F8"/>
    <w:rsid w:val="00322088"/>
    <w:rsid w:val="00322F68"/>
    <w:rsid w:val="0032404D"/>
    <w:rsid w:val="00324EEE"/>
    <w:rsid w:val="00327574"/>
    <w:rsid w:val="00330B56"/>
    <w:rsid w:val="00330CBE"/>
    <w:rsid w:val="00330CDB"/>
    <w:rsid w:val="00330E83"/>
    <w:rsid w:val="00331020"/>
    <w:rsid w:val="00331C67"/>
    <w:rsid w:val="00332012"/>
    <w:rsid w:val="0033235F"/>
    <w:rsid w:val="003339E5"/>
    <w:rsid w:val="00334B52"/>
    <w:rsid w:val="00334BC4"/>
    <w:rsid w:val="00336646"/>
    <w:rsid w:val="003366F0"/>
    <w:rsid w:val="00340596"/>
    <w:rsid w:val="00341274"/>
    <w:rsid w:val="0034136D"/>
    <w:rsid w:val="00342DF0"/>
    <w:rsid w:val="00344041"/>
    <w:rsid w:val="00344CFA"/>
    <w:rsid w:val="00345B5E"/>
    <w:rsid w:val="003465A7"/>
    <w:rsid w:val="0035182B"/>
    <w:rsid w:val="00352AD4"/>
    <w:rsid w:val="00354984"/>
    <w:rsid w:val="0035636A"/>
    <w:rsid w:val="00357D5E"/>
    <w:rsid w:val="0036012B"/>
    <w:rsid w:val="00360493"/>
    <w:rsid w:val="00362085"/>
    <w:rsid w:val="00362CCF"/>
    <w:rsid w:val="00363567"/>
    <w:rsid w:val="003668E1"/>
    <w:rsid w:val="00366E40"/>
    <w:rsid w:val="0036785B"/>
    <w:rsid w:val="00367B5D"/>
    <w:rsid w:val="00370736"/>
    <w:rsid w:val="00371008"/>
    <w:rsid w:val="00371CCC"/>
    <w:rsid w:val="00375636"/>
    <w:rsid w:val="00382776"/>
    <w:rsid w:val="0038421B"/>
    <w:rsid w:val="00385F11"/>
    <w:rsid w:val="00386038"/>
    <w:rsid w:val="00387EEA"/>
    <w:rsid w:val="0039039C"/>
    <w:rsid w:val="00392F58"/>
    <w:rsid w:val="0039348D"/>
    <w:rsid w:val="0039358A"/>
    <w:rsid w:val="0039468F"/>
    <w:rsid w:val="003949D6"/>
    <w:rsid w:val="003956C9"/>
    <w:rsid w:val="003958AA"/>
    <w:rsid w:val="00395C90"/>
    <w:rsid w:val="003A0C17"/>
    <w:rsid w:val="003A1B9E"/>
    <w:rsid w:val="003A2514"/>
    <w:rsid w:val="003A5E90"/>
    <w:rsid w:val="003A60F7"/>
    <w:rsid w:val="003A64E1"/>
    <w:rsid w:val="003A67BF"/>
    <w:rsid w:val="003A6DAB"/>
    <w:rsid w:val="003A7577"/>
    <w:rsid w:val="003A7FD3"/>
    <w:rsid w:val="003B0CCF"/>
    <w:rsid w:val="003B1CEF"/>
    <w:rsid w:val="003B24C6"/>
    <w:rsid w:val="003B31B1"/>
    <w:rsid w:val="003B3BE7"/>
    <w:rsid w:val="003B4791"/>
    <w:rsid w:val="003B5CAD"/>
    <w:rsid w:val="003C06D1"/>
    <w:rsid w:val="003C12AE"/>
    <w:rsid w:val="003C2449"/>
    <w:rsid w:val="003C2D0A"/>
    <w:rsid w:val="003C30B8"/>
    <w:rsid w:val="003C31A8"/>
    <w:rsid w:val="003C31CF"/>
    <w:rsid w:val="003C3A01"/>
    <w:rsid w:val="003C46C0"/>
    <w:rsid w:val="003C7C4A"/>
    <w:rsid w:val="003C7E1E"/>
    <w:rsid w:val="003C7F28"/>
    <w:rsid w:val="003D0C86"/>
    <w:rsid w:val="003D14D9"/>
    <w:rsid w:val="003D3839"/>
    <w:rsid w:val="003D3E0D"/>
    <w:rsid w:val="003D4876"/>
    <w:rsid w:val="003D4B2E"/>
    <w:rsid w:val="003D5011"/>
    <w:rsid w:val="003D7E45"/>
    <w:rsid w:val="003E012F"/>
    <w:rsid w:val="003E0C31"/>
    <w:rsid w:val="003E2BE1"/>
    <w:rsid w:val="003E3216"/>
    <w:rsid w:val="003E4CEB"/>
    <w:rsid w:val="003E541D"/>
    <w:rsid w:val="003E55CE"/>
    <w:rsid w:val="003E56C3"/>
    <w:rsid w:val="003E6723"/>
    <w:rsid w:val="003E6B94"/>
    <w:rsid w:val="003E768E"/>
    <w:rsid w:val="003E7BCE"/>
    <w:rsid w:val="003F1437"/>
    <w:rsid w:val="003F26FE"/>
    <w:rsid w:val="003F3EB0"/>
    <w:rsid w:val="003F4730"/>
    <w:rsid w:val="003F58E7"/>
    <w:rsid w:val="003F7594"/>
    <w:rsid w:val="00400720"/>
    <w:rsid w:val="00401385"/>
    <w:rsid w:val="00403820"/>
    <w:rsid w:val="00404A7D"/>
    <w:rsid w:val="00404B61"/>
    <w:rsid w:val="00405032"/>
    <w:rsid w:val="004066A6"/>
    <w:rsid w:val="004076F8"/>
    <w:rsid w:val="00407FA2"/>
    <w:rsid w:val="00411DC6"/>
    <w:rsid w:val="0041272F"/>
    <w:rsid w:val="004144A2"/>
    <w:rsid w:val="00414507"/>
    <w:rsid w:val="00414C0E"/>
    <w:rsid w:val="0041520B"/>
    <w:rsid w:val="0041619D"/>
    <w:rsid w:val="004163D0"/>
    <w:rsid w:val="0042096C"/>
    <w:rsid w:val="004229A6"/>
    <w:rsid w:val="004229E0"/>
    <w:rsid w:val="00422E52"/>
    <w:rsid w:val="00422F3F"/>
    <w:rsid w:val="004234DA"/>
    <w:rsid w:val="00425976"/>
    <w:rsid w:val="00426113"/>
    <w:rsid w:val="004270B8"/>
    <w:rsid w:val="00427102"/>
    <w:rsid w:val="00430800"/>
    <w:rsid w:val="004321F3"/>
    <w:rsid w:val="00432AF9"/>
    <w:rsid w:val="00433187"/>
    <w:rsid w:val="00433DC4"/>
    <w:rsid w:val="0043563B"/>
    <w:rsid w:val="00437F89"/>
    <w:rsid w:val="00440589"/>
    <w:rsid w:val="0044186A"/>
    <w:rsid w:val="00441A95"/>
    <w:rsid w:val="00442331"/>
    <w:rsid w:val="004441BD"/>
    <w:rsid w:val="00444274"/>
    <w:rsid w:val="00444539"/>
    <w:rsid w:val="00450F6F"/>
    <w:rsid w:val="0045233A"/>
    <w:rsid w:val="00452BF4"/>
    <w:rsid w:val="00453BA1"/>
    <w:rsid w:val="00454070"/>
    <w:rsid w:val="004565D0"/>
    <w:rsid w:val="0046005A"/>
    <w:rsid w:val="004601F9"/>
    <w:rsid w:val="004604AB"/>
    <w:rsid w:val="0046250E"/>
    <w:rsid w:val="00463033"/>
    <w:rsid w:val="00466DB4"/>
    <w:rsid w:val="00467E96"/>
    <w:rsid w:val="00467E9E"/>
    <w:rsid w:val="0047009F"/>
    <w:rsid w:val="004709CC"/>
    <w:rsid w:val="00470AB9"/>
    <w:rsid w:val="0047394D"/>
    <w:rsid w:val="00474DE2"/>
    <w:rsid w:val="004754CA"/>
    <w:rsid w:val="00477A44"/>
    <w:rsid w:val="00480644"/>
    <w:rsid w:val="00481A77"/>
    <w:rsid w:val="00481C6F"/>
    <w:rsid w:val="00483AF5"/>
    <w:rsid w:val="00483B5A"/>
    <w:rsid w:val="004844E8"/>
    <w:rsid w:val="004844FC"/>
    <w:rsid w:val="00484507"/>
    <w:rsid w:val="00487C08"/>
    <w:rsid w:val="0049064D"/>
    <w:rsid w:val="0049173B"/>
    <w:rsid w:val="004918E2"/>
    <w:rsid w:val="00492677"/>
    <w:rsid w:val="00495696"/>
    <w:rsid w:val="00495C6A"/>
    <w:rsid w:val="00496D26"/>
    <w:rsid w:val="004970FF"/>
    <w:rsid w:val="004A2473"/>
    <w:rsid w:val="004A28F8"/>
    <w:rsid w:val="004A34C7"/>
    <w:rsid w:val="004A43C7"/>
    <w:rsid w:val="004A5883"/>
    <w:rsid w:val="004A6422"/>
    <w:rsid w:val="004A74DE"/>
    <w:rsid w:val="004B0E65"/>
    <w:rsid w:val="004B1810"/>
    <w:rsid w:val="004B26E9"/>
    <w:rsid w:val="004B4FDC"/>
    <w:rsid w:val="004B587A"/>
    <w:rsid w:val="004B643C"/>
    <w:rsid w:val="004B6B9C"/>
    <w:rsid w:val="004C0D82"/>
    <w:rsid w:val="004C18A1"/>
    <w:rsid w:val="004C3685"/>
    <w:rsid w:val="004C40F6"/>
    <w:rsid w:val="004C5159"/>
    <w:rsid w:val="004C549B"/>
    <w:rsid w:val="004C6A65"/>
    <w:rsid w:val="004C6AD2"/>
    <w:rsid w:val="004C76E8"/>
    <w:rsid w:val="004D095D"/>
    <w:rsid w:val="004D3C4B"/>
    <w:rsid w:val="004D6D2D"/>
    <w:rsid w:val="004E18C8"/>
    <w:rsid w:val="004E1D8D"/>
    <w:rsid w:val="004E3704"/>
    <w:rsid w:val="004E3ADD"/>
    <w:rsid w:val="004E4164"/>
    <w:rsid w:val="004E5509"/>
    <w:rsid w:val="004E5927"/>
    <w:rsid w:val="004E5BF2"/>
    <w:rsid w:val="004F1B49"/>
    <w:rsid w:val="004F1FCD"/>
    <w:rsid w:val="004F44C7"/>
    <w:rsid w:val="004F598D"/>
    <w:rsid w:val="004F61DB"/>
    <w:rsid w:val="00500317"/>
    <w:rsid w:val="00500947"/>
    <w:rsid w:val="00501942"/>
    <w:rsid w:val="00501C40"/>
    <w:rsid w:val="00501DB1"/>
    <w:rsid w:val="00502005"/>
    <w:rsid w:val="00503496"/>
    <w:rsid w:val="005035C6"/>
    <w:rsid w:val="005048BF"/>
    <w:rsid w:val="00504B66"/>
    <w:rsid w:val="00504D77"/>
    <w:rsid w:val="0050708C"/>
    <w:rsid w:val="00510FB2"/>
    <w:rsid w:val="00511410"/>
    <w:rsid w:val="00512BBC"/>
    <w:rsid w:val="00512F96"/>
    <w:rsid w:val="00513500"/>
    <w:rsid w:val="00514912"/>
    <w:rsid w:val="005152C4"/>
    <w:rsid w:val="00515C17"/>
    <w:rsid w:val="00515D17"/>
    <w:rsid w:val="005161F2"/>
    <w:rsid w:val="00516291"/>
    <w:rsid w:val="00516CC2"/>
    <w:rsid w:val="00516D1E"/>
    <w:rsid w:val="00525D84"/>
    <w:rsid w:val="00526AAC"/>
    <w:rsid w:val="00531AC1"/>
    <w:rsid w:val="0053406B"/>
    <w:rsid w:val="00535749"/>
    <w:rsid w:val="005371E3"/>
    <w:rsid w:val="00540370"/>
    <w:rsid w:val="0054084E"/>
    <w:rsid w:val="00541840"/>
    <w:rsid w:val="00541842"/>
    <w:rsid w:val="00541BFC"/>
    <w:rsid w:val="00545C6A"/>
    <w:rsid w:val="005465F7"/>
    <w:rsid w:val="005466DF"/>
    <w:rsid w:val="00551739"/>
    <w:rsid w:val="0055228D"/>
    <w:rsid w:val="00553BC7"/>
    <w:rsid w:val="00553D08"/>
    <w:rsid w:val="00553FFD"/>
    <w:rsid w:val="00557029"/>
    <w:rsid w:val="00560DA4"/>
    <w:rsid w:val="005626F7"/>
    <w:rsid w:val="00562C07"/>
    <w:rsid w:val="00563569"/>
    <w:rsid w:val="00563BB0"/>
    <w:rsid w:val="0056469A"/>
    <w:rsid w:val="0056481B"/>
    <w:rsid w:val="00564D94"/>
    <w:rsid w:val="005650D8"/>
    <w:rsid w:val="00565724"/>
    <w:rsid w:val="005660B1"/>
    <w:rsid w:val="0056624F"/>
    <w:rsid w:val="005669D0"/>
    <w:rsid w:val="00571146"/>
    <w:rsid w:val="0057123A"/>
    <w:rsid w:val="005729C0"/>
    <w:rsid w:val="00572BC0"/>
    <w:rsid w:val="00573217"/>
    <w:rsid w:val="00575014"/>
    <w:rsid w:val="00575787"/>
    <w:rsid w:val="005804A5"/>
    <w:rsid w:val="00581F3F"/>
    <w:rsid w:val="005822D5"/>
    <w:rsid w:val="00582A4C"/>
    <w:rsid w:val="00583637"/>
    <w:rsid w:val="00583912"/>
    <w:rsid w:val="0058559D"/>
    <w:rsid w:val="0058579E"/>
    <w:rsid w:val="00585DA3"/>
    <w:rsid w:val="005865A2"/>
    <w:rsid w:val="005867DE"/>
    <w:rsid w:val="00586BAE"/>
    <w:rsid w:val="00587D43"/>
    <w:rsid w:val="0059046E"/>
    <w:rsid w:val="0059132F"/>
    <w:rsid w:val="005920BC"/>
    <w:rsid w:val="00592F0D"/>
    <w:rsid w:val="005936B7"/>
    <w:rsid w:val="00593BCF"/>
    <w:rsid w:val="005A0438"/>
    <w:rsid w:val="005A0C7E"/>
    <w:rsid w:val="005A32EC"/>
    <w:rsid w:val="005A50F1"/>
    <w:rsid w:val="005A77FC"/>
    <w:rsid w:val="005B0038"/>
    <w:rsid w:val="005B2113"/>
    <w:rsid w:val="005B2487"/>
    <w:rsid w:val="005B2960"/>
    <w:rsid w:val="005B3DE0"/>
    <w:rsid w:val="005B4B64"/>
    <w:rsid w:val="005B4C02"/>
    <w:rsid w:val="005B5297"/>
    <w:rsid w:val="005B575C"/>
    <w:rsid w:val="005B5AF7"/>
    <w:rsid w:val="005C14B7"/>
    <w:rsid w:val="005C3783"/>
    <w:rsid w:val="005C3E09"/>
    <w:rsid w:val="005C5982"/>
    <w:rsid w:val="005D05DE"/>
    <w:rsid w:val="005D15FB"/>
    <w:rsid w:val="005D586F"/>
    <w:rsid w:val="005D5CA8"/>
    <w:rsid w:val="005D6AE1"/>
    <w:rsid w:val="005D6CB4"/>
    <w:rsid w:val="005D6FD9"/>
    <w:rsid w:val="005D7C88"/>
    <w:rsid w:val="005E1314"/>
    <w:rsid w:val="005E1AB4"/>
    <w:rsid w:val="005E1CDB"/>
    <w:rsid w:val="005E1E67"/>
    <w:rsid w:val="005E218B"/>
    <w:rsid w:val="005E2385"/>
    <w:rsid w:val="005E2417"/>
    <w:rsid w:val="005E29D7"/>
    <w:rsid w:val="005E31CA"/>
    <w:rsid w:val="005E39A9"/>
    <w:rsid w:val="005E5ED8"/>
    <w:rsid w:val="005E5F0E"/>
    <w:rsid w:val="005E6CDB"/>
    <w:rsid w:val="005E6EA2"/>
    <w:rsid w:val="005E738F"/>
    <w:rsid w:val="005F2634"/>
    <w:rsid w:val="005F2C74"/>
    <w:rsid w:val="005F2F63"/>
    <w:rsid w:val="005F3CFE"/>
    <w:rsid w:val="005F4FC2"/>
    <w:rsid w:val="005F5354"/>
    <w:rsid w:val="005F73A2"/>
    <w:rsid w:val="00600DD0"/>
    <w:rsid w:val="00600E5B"/>
    <w:rsid w:val="006018D7"/>
    <w:rsid w:val="006028F0"/>
    <w:rsid w:val="00603273"/>
    <w:rsid w:val="006032D2"/>
    <w:rsid w:val="00603444"/>
    <w:rsid w:val="00604A6B"/>
    <w:rsid w:val="00604A7A"/>
    <w:rsid w:val="00607535"/>
    <w:rsid w:val="00611552"/>
    <w:rsid w:val="00612586"/>
    <w:rsid w:val="00613880"/>
    <w:rsid w:val="00613952"/>
    <w:rsid w:val="00614223"/>
    <w:rsid w:val="00617EA2"/>
    <w:rsid w:val="00620055"/>
    <w:rsid w:val="00620674"/>
    <w:rsid w:val="006210BA"/>
    <w:rsid w:val="0062120A"/>
    <w:rsid w:val="006217C3"/>
    <w:rsid w:val="00622FD5"/>
    <w:rsid w:val="00622FF2"/>
    <w:rsid w:val="0062307B"/>
    <w:rsid w:val="006246CD"/>
    <w:rsid w:val="006251F6"/>
    <w:rsid w:val="00625EE0"/>
    <w:rsid w:val="00627747"/>
    <w:rsid w:val="006279ED"/>
    <w:rsid w:val="006312C6"/>
    <w:rsid w:val="00631AEF"/>
    <w:rsid w:val="00632426"/>
    <w:rsid w:val="006335DE"/>
    <w:rsid w:val="00635D4E"/>
    <w:rsid w:val="00637534"/>
    <w:rsid w:val="00640294"/>
    <w:rsid w:val="00641C5E"/>
    <w:rsid w:val="0064291F"/>
    <w:rsid w:val="006437BA"/>
    <w:rsid w:val="00643B18"/>
    <w:rsid w:val="00647488"/>
    <w:rsid w:val="00651AEF"/>
    <w:rsid w:val="00653CF7"/>
    <w:rsid w:val="00654842"/>
    <w:rsid w:val="00655A7E"/>
    <w:rsid w:val="006564FD"/>
    <w:rsid w:val="00656A35"/>
    <w:rsid w:val="006571C1"/>
    <w:rsid w:val="0065725C"/>
    <w:rsid w:val="00661E36"/>
    <w:rsid w:val="00662832"/>
    <w:rsid w:val="00670127"/>
    <w:rsid w:val="0067021A"/>
    <w:rsid w:val="006740DA"/>
    <w:rsid w:val="006743C0"/>
    <w:rsid w:val="00676BC9"/>
    <w:rsid w:val="00677998"/>
    <w:rsid w:val="0068113A"/>
    <w:rsid w:val="00681AA5"/>
    <w:rsid w:val="00682102"/>
    <w:rsid w:val="006822A9"/>
    <w:rsid w:val="00682C1E"/>
    <w:rsid w:val="00690820"/>
    <w:rsid w:val="00690F4F"/>
    <w:rsid w:val="006941B2"/>
    <w:rsid w:val="0069584A"/>
    <w:rsid w:val="00696650"/>
    <w:rsid w:val="006A0A8E"/>
    <w:rsid w:val="006A0A9C"/>
    <w:rsid w:val="006A0B6D"/>
    <w:rsid w:val="006A358A"/>
    <w:rsid w:val="006A3602"/>
    <w:rsid w:val="006A5985"/>
    <w:rsid w:val="006A599A"/>
    <w:rsid w:val="006B02D5"/>
    <w:rsid w:val="006B040E"/>
    <w:rsid w:val="006B13CF"/>
    <w:rsid w:val="006B1C57"/>
    <w:rsid w:val="006B40AE"/>
    <w:rsid w:val="006B4E1A"/>
    <w:rsid w:val="006B62A0"/>
    <w:rsid w:val="006C0BBD"/>
    <w:rsid w:val="006C2272"/>
    <w:rsid w:val="006C3072"/>
    <w:rsid w:val="006C5E54"/>
    <w:rsid w:val="006C62B0"/>
    <w:rsid w:val="006D10AF"/>
    <w:rsid w:val="006D16C1"/>
    <w:rsid w:val="006D17D5"/>
    <w:rsid w:val="006D1CBC"/>
    <w:rsid w:val="006D1FE3"/>
    <w:rsid w:val="006D225F"/>
    <w:rsid w:val="006D4194"/>
    <w:rsid w:val="006D49E1"/>
    <w:rsid w:val="006D6966"/>
    <w:rsid w:val="006D75C0"/>
    <w:rsid w:val="006D7AF8"/>
    <w:rsid w:val="006D7F66"/>
    <w:rsid w:val="006E12DC"/>
    <w:rsid w:val="006E3291"/>
    <w:rsid w:val="006E3586"/>
    <w:rsid w:val="006E3B6C"/>
    <w:rsid w:val="006E441A"/>
    <w:rsid w:val="006E48BE"/>
    <w:rsid w:val="006E544F"/>
    <w:rsid w:val="006E7618"/>
    <w:rsid w:val="006F2081"/>
    <w:rsid w:val="006F3421"/>
    <w:rsid w:val="00700B94"/>
    <w:rsid w:val="0070145C"/>
    <w:rsid w:val="00701BB6"/>
    <w:rsid w:val="00702257"/>
    <w:rsid w:val="0070262D"/>
    <w:rsid w:val="00702A90"/>
    <w:rsid w:val="00707076"/>
    <w:rsid w:val="00710903"/>
    <w:rsid w:val="00711046"/>
    <w:rsid w:val="00712A81"/>
    <w:rsid w:val="00714195"/>
    <w:rsid w:val="0071596B"/>
    <w:rsid w:val="00716228"/>
    <w:rsid w:val="00716F77"/>
    <w:rsid w:val="00717F41"/>
    <w:rsid w:val="00720CD9"/>
    <w:rsid w:val="00721202"/>
    <w:rsid w:val="00721290"/>
    <w:rsid w:val="007252B5"/>
    <w:rsid w:val="007259BE"/>
    <w:rsid w:val="0072724D"/>
    <w:rsid w:val="00727D86"/>
    <w:rsid w:val="007318B4"/>
    <w:rsid w:val="0073398E"/>
    <w:rsid w:val="00733BE3"/>
    <w:rsid w:val="0073497A"/>
    <w:rsid w:val="0073497D"/>
    <w:rsid w:val="007354E0"/>
    <w:rsid w:val="00736BFD"/>
    <w:rsid w:val="00736FE1"/>
    <w:rsid w:val="00737C02"/>
    <w:rsid w:val="007403D8"/>
    <w:rsid w:val="007416DA"/>
    <w:rsid w:val="00742304"/>
    <w:rsid w:val="00744C6A"/>
    <w:rsid w:val="00746132"/>
    <w:rsid w:val="007467BD"/>
    <w:rsid w:val="00746F89"/>
    <w:rsid w:val="00747AEA"/>
    <w:rsid w:val="00751E68"/>
    <w:rsid w:val="00752482"/>
    <w:rsid w:val="00752D13"/>
    <w:rsid w:val="0075495E"/>
    <w:rsid w:val="007554EE"/>
    <w:rsid w:val="007555C0"/>
    <w:rsid w:val="007569D8"/>
    <w:rsid w:val="00756BC2"/>
    <w:rsid w:val="00757903"/>
    <w:rsid w:val="00761476"/>
    <w:rsid w:val="0076212C"/>
    <w:rsid w:val="00762D21"/>
    <w:rsid w:val="007639C1"/>
    <w:rsid w:val="00763AC1"/>
    <w:rsid w:val="007641FC"/>
    <w:rsid w:val="0076565F"/>
    <w:rsid w:val="00770590"/>
    <w:rsid w:val="00770AA0"/>
    <w:rsid w:val="00771FC9"/>
    <w:rsid w:val="0077378B"/>
    <w:rsid w:val="007746B7"/>
    <w:rsid w:val="0077745B"/>
    <w:rsid w:val="00781351"/>
    <w:rsid w:val="007813A4"/>
    <w:rsid w:val="00781B23"/>
    <w:rsid w:val="00781BFA"/>
    <w:rsid w:val="00781D8C"/>
    <w:rsid w:val="00782E2F"/>
    <w:rsid w:val="007833C7"/>
    <w:rsid w:val="007837AA"/>
    <w:rsid w:val="007841A0"/>
    <w:rsid w:val="007844D3"/>
    <w:rsid w:val="00784EF7"/>
    <w:rsid w:val="00785528"/>
    <w:rsid w:val="00785897"/>
    <w:rsid w:val="00785E80"/>
    <w:rsid w:val="007864EC"/>
    <w:rsid w:val="00786644"/>
    <w:rsid w:val="007866F5"/>
    <w:rsid w:val="00787EA5"/>
    <w:rsid w:val="007934C3"/>
    <w:rsid w:val="0079459D"/>
    <w:rsid w:val="00794D6F"/>
    <w:rsid w:val="00796A5D"/>
    <w:rsid w:val="007A07A0"/>
    <w:rsid w:val="007A1112"/>
    <w:rsid w:val="007A1BFA"/>
    <w:rsid w:val="007A1D7D"/>
    <w:rsid w:val="007A369B"/>
    <w:rsid w:val="007A3970"/>
    <w:rsid w:val="007A3F08"/>
    <w:rsid w:val="007A655B"/>
    <w:rsid w:val="007A7A02"/>
    <w:rsid w:val="007B1287"/>
    <w:rsid w:val="007B3F5F"/>
    <w:rsid w:val="007B5468"/>
    <w:rsid w:val="007B659C"/>
    <w:rsid w:val="007C0D0F"/>
    <w:rsid w:val="007C2390"/>
    <w:rsid w:val="007C28D6"/>
    <w:rsid w:val="007C45EE"/>
    <w:rsid w:val="007C6568"/>
    <w:rsid w:val="007C6635"/>
    <w:rsid w:val="007C7128"/>
    <w:rsid w:val="007C784F"/>
    <w:rsid w:val="007D0D4F"/>
    <w:rsid w:val="007D1233"/>
    <w:rsid w:val="007D1497"/>
    <w:rsid w:val="007D17EC"/>
    <w:rsid w:val="007D5435"/>
    <w:rsid w:val="007D5462"/>
    <w:rsid w:val="007E02D9"/>
    <w:rsid w:val="007E2134"/>
    <w:rsid w:val="007E47FA"/>
    <w:rsid w:val="007E4FC0"/>
    <w:rsid w:val="007E5726"/>
    <w:rsid w:val="007E6A9F"/>
    <w:rsid w:val="007E6E2B"/>
    <w:rsid w:val="007E6EFE"/>
    <w:rsid w:val="007F030A"/>
    <w:rsid w:val="007F1B15"/>
    <w:rsid w:val="007F22EE"/>
    <w:rsid w:val="007F44C6"/>
    <w:rsid w:val="007F4E08"/>
    <w:rsid w:val="007F6000"/>
    <w:rsid w:val="007F6959"/>
    <w:rsid w:val="007F7033"/>
    <w:rsid w:val="0080062D"/>
    <w:rsid w:val="0080169C"/>
    <w:rsid w:val="00801787"/>
    <w:rsid w:val="00802337"/>
    <w:rsid w:val="0080270F"/>
    <w:rsid w:val="0080437D"/>
    <w:rsid w:val="00804AA5"/>
    <w:rsid w:val="00804B46"/>
    <w:rsid w:val="00805D74"/>
    <w:rsid w:val="00810A2A"/>
    <w:rsid w:val="0081206B"/>
    <w:rsid w:val="00813417"/>
    <w:rsid w:val="00813A01"/>
    <w:rsid w:val="00814058"/>
    <w:rsid w:val="008141E2"/>
    <w:rsid w:val="008155B2"/>
    <w:rsid w:val="0081573F"/>
    <w:rsid w:val="00815C04"/>
    <w:rsid w:val="00816331"/>
    <w:rsid w:val="00817F3F"/>
    <w:rsid w:val="008200A9"/>
    <w:rsid w:val="008223E0"/>
    <w:rsid w:val="008226AC"/>
    <w:rsid w:val="008234DD"/>
    <w:rsid w:val="00825EF7"/>
    <w:rsid w:val="00825F51"/>
    <w:rsid w:val="008261F6"/>
    <w:rsid w:val="00826B83"/>
    <w:rsid w:val="008316A7"/>
    <w:rsid w:val="0083192B"/>
    <w:rsid w:val="00831AE0"/>
    <w:rsid w:val="00831CCA"/>
    <w:rsid w:val="00831EAA"/>
    <w:rsid w:val="00832E7E"/>
    <w:rsid w:val="0083512A"/>
    <w:rsid w:val="0083733C"/>
    <w:rsid w:val="008408B1"/>
    <w:rsid w:val="00840A18"/>
    <w:rsid w:val="0084116F"/>
    <w:rsid w:val="00841991"/>
    <w:rsid w:val="00842C4D"/>
    <w:rsid w:val="00843ABD"/>
    <w:rsid w:val="00843CE3"/>
    <w:rsid w:val="008470E3"/>
    <w:rsid w:val="0085160A"/>
    <w:rsid w:val="0085231D"/>
    <w:rsid w:val="008526B6"/>
    <w:rsid w:val="00853FF3"/>
    <w:rsid w:val="008542C0"/>
    <w:rsid w:val="008547E5"/>
    <w:rsid w:val="00854B93"/>
    <w:rsid w:val="00855FBC"/>
    <w:rsid w:val="00856E2A"/>
    <w:rsid w:val="00857F86"/>
    <w:rsid w:val="00861D14"/>
    <w:rsid w:val="00863D2E"/>
    <w:rsid w:val="00863EE9"/>
    <w:rsid w:val="0086464A"/>
    <w:rsid w:val="00864B9D"/>
    <w:rsid w:val="00865D9B"/>
    <w:rsid w:val="008668D6"/>
    <w:rsid w:val="008704CA"/>
    <w:rsid w:val="008711F6"/>
    <w:rsid w:val="0087125C"/>
    <w:rsid w:val="00871D85"/>
    <w:rsid w:val="00871E1D"/>
    <w:rsid w:val="00871F0A"/>
    <w:rsid w:val="008724E3"/>
    <w:rsid w:val="00873588"/>
    <w:rsid w:val="00873A9A"/>
    <w:rsid w:val="0087478C"/>
    <w:rsid w:val="0087532B"/>
    <w:rsid w:val="00875EAA"/>
    <w:rsid w:val="0088348D"/>
    <w:rsid w:val="00884753"/>
    <w:rsid w:val="00884978"/>
    <w:rsid w:val="00884F96"/>
    <w:rsid w:val="008858C8"/>
    <w:rsid w:val="00886112"/>
    <w:rsid w:val="008862F6"/>
    <w:rsid w:val="0088676F"/>
    <w:rsid w:val="00886877"/>
    <w:rsid w:val="008876FB"/>
    <w:rsid w:val="00887E52"/>
    <w:rsid w:val="00891A8F"/>
    <w:rsid w:val="00892930"/>
    <w:rsid w:val="008931C2"/>
    <w:rsid w:val="00894EBE"/>
    <w:rsid w:val="008950E9"/>
    <w:rsid w:val="008953D2"/>
    <w:rsid w:val="008966EA"/>
    <w:rsid w:val="008A05F1"/>
    <w:rsid w:val="008A1423"/>
    <w:rsid w:val="008A2490"/>
    <w:rsid w:val="008A2ABE"/>
    <w:rsid w:val="008A413D"/>
    <w:rsid w:val="008A43B3"/>
    <w:rsid w:val="008A5EE0"/>
    <w:rsid w:val="008A62A3"/>
    <w:rsid w:val="008B02BA"/>
    <w:rsid w:val="008B078C"/>
    <w:rsid w:val="008B0DA8"/>
    <w:rsid w:val="008B1C69"/>
    <w:rsid w:val="008B24B5"/>
    <w:rsid w:val="008B2A16"/>
    <w:rsid w:val="008B2B0A"/>
    <w:rsid w:val="008B42BA"/>
    <w:rsid w:val="008B43EC"/>
    <w:rsid w:val="008B4D55"/>
    <w:rsid w:val="008B5EBC"/>
    <w:rsid w:val="008B7488"/>
    <w:rsid w:val="008B7D84"/>
    <w:rsid w:val="008C00D7"/>
    <w:rsid w:val="008C2143"/>
    <w:rsid w:val="008C27E6"/>
    <w:rsid w:val="008C2CE8"/>
    <w:rsid w:val="008C535E"/>
    <w:rsid w:val="008C6ACE"/>
    <w:rsid w:val="008C797A"/>
    <w:rsid w:val="008D021D"/>
    <w:rsid w:val="008D075D"/>
    <w:rsid w:val="008D2959"/>
    <w:rsid w:val="008D29C3"/>
    <w:rsid w:val="008D435B"/>
    <w:rsid w:val="008D6DFE"/>
    <w:rsid w:val="008D79C9"/>
    <w:rsid w:val="008E2153"/>
    <w:rsid w:val="008E2C10"/>
    <w:rsid w:val="008E3833"/>
    <w:rsid w:val="008E4A1E"/>
    <w:rsid w:val="008E5171"/>
    <w:rsid w:val="008E66BA"/>
    <w:rsid w:val="008F0697"/>
    <w:rsid w:val="008F1E9A"/>
    <w:rsid w:val="008F31B0"/>
    <w:rsid w:val="008F4B19"/>
    <w:rsid w:val="008F6F5A"/>
    <w:rsid w:val="008F709B"/>
    <w:rsid w:val="008F790E"/>
    <w:rsid w:val="008F7E2C"/>
    <w:rsid w:val="00900CC0"/>
    <w:rsid w:val="0090364C"/>
    <w:rsid w:val="00903E8C"/>
    <w:rsid w:val="00906DB8"/>
    <w:rsid w:val="009115D7"/>
    <w:rsid w:val="00913EEA"/>
    <w:rsid w:val="00914C5B"/>
    <w:rsid w:val="0091628A"/>
    <w:rsid w:val="009213F9"/>
    <w:rsid w:val="0092252F"/>
    <w:rsid w:val="009232EF"/>
    <w:rsid w:val="00923F7F"/>
    <w:rsid w:val="0092722C"/>
    <w:rsid w:val="0092777D"/>
    <w:rsid w:val="00927E53"/>
    <w:rsid w:val="00930C84"/>
    <w:rsid w:val="0093325B"/>
    <w:rsid w:val="00933522"/>
    <w:rsid w:val="009337E5"/>
    <w:rsid w:val="009355AB"/>
    <w:rsid w:val="0093759B"/>
    <w:rsid w:val="009376DE"/>
    <w:rsid w:val="00941B36"/>
    <w:rsid w:val="009440DA"/>
    <w:rsid w:val="00944287"/>
    <w:rsid w:val="009444B4"/>
    <w:rsid w:val="009453BF"/>
    <w:rsid w:val="00945D4C"/>
    <w:rsid w:val="00945E45"/>
    <w:rsid w:val="00945F33"/>
    <w:rsid w:val="00947163"/>
    <w:rsid w:val="0094799C"/>
    <w:rsid w:val="00954285"/>
    <w:rsid w:val="00954A8A"/>
    <w:rsid w:val="00955A1B"/>
    <w:rsid w:val="00955F76"/>
    <w:rsid w:val="0095739D"/>
    <w:rsid w:val="00960475"/>
    <w:rsid w:val="009619E6"/>
    <w:rsid w:val="00961CF2"/>
    <w:rsid w:val="00962438"/>
    <w:rsid w:val="0096324F"/>
    <w:rsid w:val="00963AAE"/>
    <w:rsid w:val="00964CC2"/>
    <w:rsid w:val="00964F73"/>
    <w:rsid w:val="0096582B"/>
    <w:rsid w:val="0097162F"/>
    <w:rsid w:val="00973FB3"/>
    <w:rsid w:val="00976183"/>
    <w:rsid w:val="009768FC"/>
    <w:rsid w:val="00977936"/>
    <w:rsid w:val="00980429"/>
    <w:rsid w:val="0098062F"/>
    <w:rsid w:val="00980FA2"/>
    <w:rsid w:val="0098235D"/>
    <w:rsid w:val="0098256B"/>
    <w:rsid w:val="009851F8"/>
    <w:rsid w:val="00986EB9"/>
    <w:rsid w:val="00987102"/>
    <w:rsid w:val="00993B00"/>
    <w:rsid w:val="00994F1C"/>
    <w:rsid w:val="00995E12"/>
    <w:rsid w:val="00997CB7"/>
    <w:rsid w:val="009A12D0"/>
    <w:rsid w:val="009A2057"/>
    <w:rsid w:val="009A2540"/>
    <w:rsid w:val="009A40EB"/>
    <w:rsid w:val="009A4579"/>
    <w:rsid w:val="009A4AAA"/>
    <w:rsid w:val="009A4FAD"/>
    <w:rsid w:val="009A5D23"/>
    <w:rsid w:val="009A71C3"/>
    <w:rsid w:val="009B101C"/>
    <w:rsid w:val="009B38A0"/>
    <w:rsid w:val="009B42F3"/>
    <w:rsid w:val="009B48D9"/>
    <w:rsid w:val="009B66E9"/>
    <w:rsid w:val="009C0971"/>
    <w:rsid w:val="009C1036"/>
    <w:rsid w:val="009C10C4"/>
    <w:rsid w:val="009C1A21"/>
    <w:rsid w:val="009C1F67"/>
    <w:rsid w:val="009C216A"/>
    <w:rsid w:val="009C31E4"/>
    <w:rsid w:val="009C3603"/>
    <w:rsid w:val="009C64FA"/>
    <w:rsid w:val="009C7618"/>
    <w:rsid w:val="009D1307"/>
    <w:rsid w:val="009D151B"/>
    <w:rsid w:val="009D6649"/>
    <w:rsid w:val="009D6A4C"/>
    <w:rsid w:val="009D6E2D"/>
    <w:rsid w:val="009E0456"/>
    <w:rsid w:val="009E063A"/>
    <w:rsid w:val="009E203D"/>
    <w:rsid w:val="009E2425"/>
    <w:rsid w:val="009E2513"/>
    <w:rsid w:val="009E4A47"/>
    <w:rsid w:val="009E5275"/>
    <w:rsid w:val="009E5926"/>
    <w:rsid w:val="009E6D3A"/>
    <w:rsid w:val="009E6EDD"/>
    <w:rsid w:val="009E7362"/>
    <w:rsid w:val="009F026F"/>
    <w:rsid w:val="009F02C3"/>
    <w:rsid w:val="009F0361"/>
    <w:rsid w:val="009F343C"/>
    <w:rsid w:val="009F591F"/>
    <w:rsid w:val="009F6FED"/>
    <w:rsid w:val="00A0045E"/>
    <w:rsid w:val="00A023B2"/>
    <w:rsid w:val="00A06438"/>
    <w:rsid w:val="00A0697D"/>
    <w:rsid w:val="00A07CA6"/>
    <w:rsid w:val="00A1098C"/>
    <w:rsid w:val="00A12AB1"/>
    <w:rsid w:val="00A15BC7"/>
    <w:rsid w:val="00A16AD3"/>
    <w:rsid w:val="00A206F3"/>
    <w:rsid w:val="00A21F7D"/>
    <w:rsid w:val="00A22A6B"/>
    <w:rsid w:val="00A22EF9"/>
    <w:rsid w:val="00A232E4"/>
    <w:rsid w:val="00A245EB"/>
    <w:rsid w:val="00A279A3"/>
    <w:rsid w:val="00A30327"/>
    <w:rsid w:val="00A30FA9"/>
    <w:rsid w:val="00A33D86"/>
    <w:rsid w:val="00A405C5"/>
    <w:rsid w:val="00A41D58"/>
    <w:rsid w:val="00A41E67"/>
    <w:rsid w:val="00A422A1"/>
    <w:rsid w:val="00A44909"/>
    <w:rsid w:val="00A457D4"/>
    <w:rsid w:val="00A4622D"/>
    <w:rsid w:val="00A46A9B"/>
    <w:rsid w:val="00A46ACC"/>
    <w:rsid w:val="00A517FA"/>
    <w:rsid w:val="00A52215"/>
    <w:rsid w:val="00A532D2"/>
    <w:rsid w:val="00A56737"/>
    <w:rsid w:val="00A56BE9"/>
    <w:rsid w:val="00A57F91"/>
    <w:rsid w:val="00A608FD"/>
    <w:rsid w:val="00A61E53"/>
    <w:rsid w:val="00A66C24"/>
    <w:rsid w:val="00A705EF"/>
    <w:rsid w:val="00A707C9"/>
    <w:rsid w:val="00A7231D"/>
    <w:rsid w:val="00A7332E"/>
    <w:rsid w:val="00A73956"/>
    <w:rsid w:val="00A73B6B"/>
    <w:rsid w:val="00A73BDD"/>
    <w:rsid w:val="00A753D1"/>
    <w:rsid w:val="00A77FED"/>
    <w:rsid w:val="00A80DA1"/>
    <w:rsid w:val="00A823C4"/>
    <w:rsid w:val="00A828D0"/>
    <w:rsid w:val="00A834AB"/>
    <w:rsid w:val="00A83664"/>
    <w:rsid w:val="00A8489D"/>
    <w:rsid w:val="00A848A5"/>
    <w:rsid w:val="00A857FD"/>
    <w:rsid w:val="00A86245"/>
    <w:rsid w:val="00A87094"/>
    <w:rsid w:val="00A87264"/>
    <w:rsid w:val="00A87D33"/>
    <w:rsid w:val="00A9249D"/>
    <w:rsid w:val="00A92E16"/>
    <w:rsid w:val="00A94918"/>
    <w:rsid w:val="00A957E7"/>
    <w:rsid w:val="00A95E82"/>
    <w:rsid w:val="00AA1836"/>
    <w:rsid w:val="00AA2DEE"/>
    <w:rsid w:val="00AA38DF"/>
    <w:rsid w:val="00AA4A65"/>
    <w:rsid w:val="00AA5A20"/>
    <w:rsid w:val="00AB0032"/>
    <w:rsid w:val="00AB187B"/>
    <w:rsid w:val="00AB2149"/>
    <w:rsid w:val="00AB3E2F"/>
    <w:rsid w:val="00AB3EAF"/>
    <w:rsid w:val="00AB492B"/>
    <w:rsid w:val="00AB4E1B"/>
    <w:rsid w:val="00AB52D9"/>
    <w:rsid w:val="00AB6A4A"/>
    <w:rsid w:val="00AC161B"/>
    <w:rsid w:val="00AC36BB"/>
    <w:rsid w:val="00AC4613"/>
    <w:rsid w:val="00AC46A0"/>
    <w:rsid w:val="00AC5128"/>
    <w:rsid w:val="00AC5373"/>
    <w:rsid w:val="00AC5D8A"/>
    <w:rsid w:val="00AC6B00"/>
    <w:rsid w:val="00AC70B6"/>
    <w:rsid w:val="00AC79B3"/>
    <w:rsid w:val="00AC7D82"/>
    <w:rsid w:val="00AD005A"/>
    <w:rsid w:val="00AD199D"/>
    <w:rsid w:val="00AD1AD7"/>
    <w:rsid w:val="00AD2D29"/>
    <w:rsid w:val="00AD3C36"/>
    <w:rsid w:val="00AD4047"/>
    <w:rsid w:val="00AD46B4"/>
    <w:rsid w:val="00AD6798"/>
    <w:rsid w:val="00AD7368"/>
    <w:rsid w:val="00AE00DF"/>
    <w:rsid w:val="00AE071C"/>
    <w:rsid w:val="00AE4CC7"/>
    <w:rsid w:val="00AE75AD"/>
    <w:rsid w:val="00AF0B0C"/>
    <w:rsid w:val="00AF104B"/>
    <w:rsid w:val="00AF35AA"/>
    <w:rsid w:val="00AF3BC0"/>
    <w:rsid w:val="00AF3D40"/>
    <w:rsid w:val="00AF3F49"/>
    <w:rsid w:val="00AF409D"/>
    <w:rsid w:val="00AF4782"/>
    <w:rsid w:val="00AF7F9E"/>
    <w:rsid w:val="00B007B2"/>
    <w:rsid w:val="00B02C19"/>
    <w:rsid w:val="00B02C36"/>
    <w:rsid w:val="00B04664"/>
    <w:rsid w:val="00B04C9B"/>
    <w:rsid w:val="00B04FD6"/>
    <w:rsid w:val="00B0516D"/>
    <w:rsid w:val="00B05270"/>
    <w:rsid w:val="00B05AC9"/>
    <w:rsid w:val="00B07C13"/>
    <w:rsid w:val="00B07E7C"/>
    <w:rsid w:val="00B106AC"/>
    <w:rsid w:val="00B1143A"/>
    <w:rsid w:val="00B11615"/>
    <w:rsid w:val="00B12029"/>
    <w:rsid w:val="00B1338E"/>
    <w:rsid w:val="00B133BD"/>
    <w:rsid w:val="00B14A57"/>
    <w:rsid w:val="00B163B1"/>
    <w:rsid w:val="00B17389"/>
    <w:rsid w:val="00B217A1"/>
    <w:rsid w:val="00B231E3"/>
    <w:rsid w:val="00B235E0"/>
    <w:rsid w:val="00B253F2"/>
    <w:rsid w:val="00B25979"/>
    <w:rsid w:val="00B31776"/>
    <w:rsid w:val="00B32C54"/>
    <w:rsid w:val="00B3517D"/>
    <w:rsid w:val="00B35A41"/>
    <w:rsid w:val="00B41C27"/>
    <w:rsid w:val="00B43B0B"/>
    <w:rsid w:val="00B44382"/>
    <w:rsid w:val="00B450C9"/>
    <w:rsid w:val="00B45A99"/>
    <w:rsid w:val="00B46080"/>
    <w:rsid w:val="00B4633C"/>
    <w:rsid w:val="00B46378"/>
    <w:rsid w:val="00B4672A"/>
    <w:rsid w:val="00B46F63"/>
    <w:rsid w:val="00B51C6A"/>
    <w:rsid w:val="00B52B34"/>
    <w:rsid w:val="00B53BC0"/>
    <w:rsid w:val="00B5597F"/>
    <w:rsid w:val="00B57855"/>
    <w:rsid w:val="00B57EFE"/>
    <w:rsid w:val="00B617E7"/>
    <w:rsid w:val="00B62F1C"/>
    <w:rsid w:val="00B62FCD"/>
    <w:rsid w:val="00B7183D"/>
    <w:rsid w:val="00B721F0"/>
    <w:rsid w:val="00B7468E"/>
    <w:rsid w:val="00B74C79"/>
    <w:rsid w:val="00B75269"/>
    <w:rsid w:val="00B7538F"/>
    <w:rsid w:val="00B7579F"/>
    <w:rsid w:val="00B77C23"/>
    <w:rsid w:val="00B81E2C"/>
    <w:rsid w:val="00B823FF"/>
    <w:rsid w:val="00B8349F"/>
    <w:rsid w:val="00B8472B"/>
    <w:rsid w:val="00B85D1A"/>
    <w:rsid w:val="00B87B02"/>
    <w:rsid w:val="00B90BAC"/>
    <w:rsid w:val="00B93564"/>
    <w:rsid w:val="00B93BAB"/>
    <w:rsid w:val="00B962D1"/>
    <w:rsid w:val="00BA068D"/>
    <w:rsid w:val="00BA0905"/>
    <w:rsid w:val="00BA13F7"/>
    <w:rsid w:val="00BA414A"/>
    <w:rsid w:val="00BA5B18"/>
    <w:rsid w:val="00BA5C57"/>
    <w:rsid w:val="00BB1684"/>
    <w:rsid w:val="00BB2BDD"/>
    <w:rsid w:val="00BB3EA5"/>
    <w:rsid w:val="00BB5AA4"/>
    <w:rsid w:val="00BB5E94"/>
    <w:rsid w:val="00BB6AEA"/>
    <w:rsid w:val="00BB7A4A"/>
    <w:rsid w:val="00BC1FF5"/>
    <w:rsid w:val="00BC206B"/>
    <w:rsid w:val="00BC26D1"/>
    <w:rsid w:val="00BC2B07"/>
    <w:rsid w:val="00BC306E"/>
    <w:rsid w:val="00BC31A7"/>
    <w:rsid w:val="00BC34A9"/>
    <w:rsid w:val="00BC364B"/>
    <w:rsid w:val="00BC5E4C"/>
    <w:rsid w:val="00BC6B02"/>
    <w:rsid w:val="00BC6E9C"/>
    <w:rsid w:val="00BC75EE"/>
    <w:rsid w:val="00BC76D7"/>
    <w:rsid w:val="00BC77A1"/>
    <w:rsid w:val="00BD0839"/>
    <w:rsid w:val="00BD132E"/>
    <w:rsid w:val="00BD29CE"/>
    <w:rsid w:val="00BD2BAA"/>
    <w:rsid w:val="00BD3A2D"/>
    <w:rsid w:val="00BD3EB8"/>
    <w:rsid w:val="00BD56D2"/>
    <w:rsid w:val="00BD607A"/>
    <w:rsid w:val="00BD67AF"/>
    <w:rsid w:val="00BD6F9A"/>
    <w:rsid w:val="00BE105E"/>
    <w:rsid w:val="00BE1DEC"/>
    <w:rsid w:val="00BE3484"/>
    <w:rsid w:val="00BE40AA"/>
    <w:rsid w:val="00BE41A9"/>
    <w:rsid w:val="00BE67C0"/>
    <w:rsid w:val="00BE7F81"/>
    <w:rsid w:val="00BF40CF"/>
    <w:rsid w:val="00BF5DE4"/>
    <w:rsid w:val="00BF6FD3"/>
    <w:rsid w:val="00BF7EA2"/>
    <w:rsid w:val="00C02214"/>
    <w:rsid w:val="00C02B0F"/>
    <w:rsid w:val="00C02C14"/>
    <w:rsid w:val="00C03201"/>
    <w:rsid w:val="00C05E6B"/>
    <w:rsid w:val="00C07960"/>
    <w:rsid w:val="00C1339E"/>
    <w:rsid w:val="00C14E8E"/>
    <w:rsid w:val="00C14E8F"/>
    <w:rsid w:val="00C1510F"/>
    <w:rsid w:val="00C20322"/>
    <w:rsid w:val="00C209EA"/>
    <w:rsid w:val="00C22A3B"/>
    <w:rsid w:val="00C23273"/>
    <w:rsid w:val="00C241A2"/>
    <w:rsid w:val="00C249C9"/>
    <w:rsid w:val="00C24DEF"/>
    <w:rsid w:val="00C258EC"/>
    <w:rsid w:val="00C301B5"/>
    <w:rsid w:val="00C30308"/>
    <w:rsid w:val="00C30F04"/>
    <w:rsid w:val="00C35579"/>
    <w:rsid w:val="00C35C02"/>
    <w:rsid w:val="00C37EEF"/>
    <w:rsid w:val="00C40269"/>
    <w:rsid w:val="00C403DA"/>
    <w:rsid w:val="00C412AF"/>
    <w:rsid w:val="00C414E9"/>
    <w:rsid w:val="00C43153"/>
    <w:rsid w:val="00C43A5F"/>
    <w:rsid w:val="00C44517"/>
    <w:rsid w:val="00C45175"/>
    <w:rsid w:val="00C45F6F"/>
    <w:rsid w:val="00C4613D"/>
    <w:rsid w:val="00C46651"/>
    <w:rsid w:val="00C470FE"/>
    <w:rsid w:val="00C51691"/>
    <w:rsid w:val="00C521E9"/>
    <w:rsid w:val="00C52DF4"/>
    <w:rsid w:val="00C52E01"/>
    <w:rsid w:val="00C544EC"/>
    <w:rsid w:val="00C61997"/>
    <w:rsid w:val="00C625A8"/>
    <w:rsid w:val="00C62F08"/>
    <w:rsid w:val="00C67CC2"/>
    <w:rsid w:val="00C719FD"/>
    <w:rsid w:val="00C72663"/>
    <w:rsid w:val="00C72C9D"/>
    <w:rsid w:val="00C73674"/>
    <w:rsid w:val="00C73E2E"/>
    <w:rsid w:val="00C73FE1"/>
    <w:rsid w:val="00C74CF2"/>
    <w:rsid w:val="00C7577B"/>
    <w:rsid w:val="00C76401"/>
    <w:rsid w:val="00C77CFE"/>
    <w:rsid w:val="00C8109F"/>
    <w:rsid w:val="00C81738"/>
    <w:rsid w:val="00C817D7"/>
    <w:rsid w:val="00C81A02"/>
    <w:rsid w:val="00C82163"/>
    <w:rsid w:val="00C82AE5"/>
    <w:rsid w:val="00C8346F"/>
    <w:rsid w:val="00C852B1"/>
    <w:rsid w:val="00C86BA1"/>
    <w:rsid w:val="00C87FAE"/>
    <w:rsid w:val="00C90C57"/>
    <w:rsid w:val="00C92942"/>
    <w:rsid w:val="00C9339C"/>
    <w:rsid w:val="00C933AA"/>
    <w:rsid w:val="00C96CA7"/>
    <w:rsid w:val="00CA03BD"/>
    <w:rsid w:val="00CA1647"/>
    <w:rsid w:val="00CA3BA2"/>
    <w:rsid w:val="00CA5607"/>
    <w:rsid w:val="00CA5DCC"/>
    <w:rsid w:val="00CA6C33"/>
    <w:rsid w:val="00CB01FA"/>
    <w:rsid w:val="00CB0BC2"/>
    <w:rsid w:val="00CB0C47"/>
    <w:rsid w:val="00CB0CF4"/>
    <w:rsid w:val="00CB24EC"/>
    <w:rsid w:val="00CB2860"/>
    <w:rsid w:val="00CB6AE4"/>
    <w:rsid w:val="00CB71ED"/>
    <w:rsid w:val="00CC0B7F"/>
    <w:rsid w:val="00CC2A22"/>
    <w:rsid w:val="00CC2A9C"/>
    <w:rsid w:val="00CC2E3E"/>
    <w:rsid w:val="00CC343F"/>
    <w:rsid w:val="00CC6591"/>
    <w:rsid w:val="00CC7E11"/>
    <w:rsid w:val="00CD1741"/>
    <w:rsid w:val="00CD5A71"/>
    <w:rsid w:val="00CD5C5C"/>
    <w:rsid w:val="00CD5FC1"/>
    <w:rsid w:val="00CD6912"/>
    <w:rsid w:val="00CE0500"/>
    <w:rsid w:val="00CE0CCB"/>
    <w:rsid w:val="00CE1429"/>
    <w:rsid w:val="00CE1BFC"/>
    <w:rsid w:val="00CE1D17"/>
    <w:rsid w:val="00CE4786"/>
    <w:rsid w:val="00CE58C0"/>
    <w:rsid w:val="00CE5B33"/>
    <w:rsid w:val="00CF03E8"/>
    <w:rsid w:val="00CF2782"/>
    <w:rsid w:val="00CF38F7"/>
    <w:rsid w:val="00CF39EE"/>
    <w:rsid w:val="00CF3AF1"/>
    <w:rsid w:val="00CF5A2E"/>
    <w:rsid w:val="00CF7FB6"/>
    <w:rsid w:val="00D00DD3"/>
    <w:rsid w:val="00D0256E"/>
    <w:rsid w:val="00D03393"/>
    <w:rsid w:val="00D0367F"/>
    <w:rsid w:val="00D03D0E"/>
    <w:rsid w:val="00D03FA4"/>
    <w:rsid w:val="00D04CC4"/>
    <w:rsid w:val="00D056D7"/>
    <w:rsid w:val="00D07F02"/>
    <w:rsid w:val="00D10087"/>
    <w:rsid w:val="00D10D36"/>
    <w:rsid w:val="00D1102C"/>
    <w:rsid w:val="00D11EE6"/>
    <w:rsid w:val="00D12158"/>
    <w:rsid w:val="00D12EA3"/>
    <w:rsid w:val="00D156C9"/>
    <w:rsid w:val="00D1659A"/>
    <w:rsid w:val="00D200F3"/>
    <w:rsid w:val="00D20292"/>
    <w:rsid w:val="00D20E4D"/>
    <w:rsid w:val="00D214AD"/>
    <w:rsid w:val="00D22AB1"/>
    <w:rsid w:val="00D23905"/>
    <w:rsid w:val="00D24C94"/>
    <w:rsid w:val="00D25A09"/>
    <w:rsid w:val="00D27BA7"/>
    <w:rsid w:val="00D34010"/>
    <w:rsid w:val="00D34297"/>
    <w:rsid w:val="00D350BE"/>
    <w:rsid w:val="00D354C9"/>
    <w:rsid w:val="00D36A2B"/>
    <w:rsid w:val="00D379CA"/>
    <w:rsid w:val="00D42240"/>
    <w:rsid w:val="00D42AFA"/>
    <w:rsid w:val="00D42FC7"/>
    <w:rsid w:val="00D435CD"/>
    <w:rsid w:val="00D43B52"/>
    <w:rsid w:val="00D441AB"/>
    <w:rsid w:val="00D45A4E"/>
    <w:rsid w:val="00D4710E"/>
    <w:rsid w:val="00D50C43"/>
    <w:rsid w:val="00D516FC"/>
    <w:rsid w:val="00D524C3"/>
    <w:rsid w:val="00D52A62"/>
    <w:rsid w:val="00D53134"/>
    <w:rsid w:val="00D5469F"/>
    <w:rsid w:val="00D54E1C"/>
    <w:rsid w:val="00D569AE"/>
    <w:rsid w:val="00D56CD3"/>
    <w:rsid w:val="00D571DB"/>
    <w:rsid w:val="00D57446"/>
    <w:rsid w:val="00D57A81"/>
    <w:rsid w:val="00D60C75"/>
    <w:rsid w:val="00D62679"/>
    <w:rsid w:val="00D632D3"/>
    <w:rsid w:val="00D63D5D"/>
    <w:rsid w:val="00D64791"/>
    <w:rsid w:val="00D64801"/>
    <w:rsid w:val="00D671B1"/>
    <w:rsid w:val="00D67ECF"/>
    <w:rsid w:val="00D72407"/>
    <w:rsid w:val="00D742F3"/>
    <w:rsid w:val="00D76ADC"/>
    <w:rsid w:val="00D81007"/>
    <w:rsid w:val="00D82513"/>
    <w:rsid w:val="00D842D8"/>
    <w:rsid w:val="00D84345"/>
    <w:rsid w:val="00D843A0"/>
    <w:rsid w:val="00D8536E"/>
    <w:rsid w:val="00D85699"/>
    <w:rsid w:val="00D86A01"/>
    <w:rsid w:val="00D87D2E"/>
    <w:rsid w:val="00D91D9E"/>
    <w:rsid w:val="00D933DD"/>
    <w:rsid w:val="00D9345F"/>
    <w:rsid w:val="00D93C5A"/>
    <w:rsid w:val="00D95546"/>
    <w:rsid w:val="00DA0C49"/>
    <w:rsid w:val="00DA1120"/>
    <w:rsid w:val="00DA2F71"/>
    <w:rsid w:val="00DA365A"/>
    <w:rsid w:val="00DA4541"/>
    <w:rsid w:val="00DA4B0D"/>
    <w:rsid w:val="00DA55FC"/>
    <w:rsid w:val="00DA5BF9"/>
    <w:rsid w:val="00DA60E0"/>
    <w:rsid w:val="00DA6BFF"/>
    <w:rsid w:val="00DB06FA"/>
    <w:rsid w:val="00DB1524"/>
    <w:rsid w:val="00DB2945"/>
    <w:rsid w:val="00DB29F7"/>
    <w:rsid w:val="00DB359B"/>
    <w:rsid w:val="00DB3F4B"/>
    <w:rsid w:val="00DB41E5"/>
    <w:rsid w:val="00DB4DEA"/>
    <w:rsid w:val="00DB51B3"/>
    <w:rsid w:val="00DB7AB3"/>
    <w:rsid w:val="00DC1529"/>
    <w:rsid w:val="00DC2621"/>
    <w:rsid w:val="00DC3661"/>
    <w:rsid w:val="00DC39CB"/>
    <w:rsid w:val="00DC3FD4"/>
    <w:rsid w:val="00DC5C93"/>
    <w:rsid w:val="00DC6A51"/>
    <w:rsid w:val="00DD0140"/>
    <w:rsid w:val="00DD0373"/>
    <w:rsid w:val="00DD0B0B"/>
    <w:rsid w:val="00DD2203"/>
    <w:rsid w:val="00DD49A1"/>
    <w:rsid w:val="00DD659C"/>
    <w:rsid w:val="00DD6713"/>
    <w:rsid w:val="00DE06CC"/>
    <w:rsid w:val="00DE0842"/>
    <w:rsid w:val="00DE0BEB"/>
    <w:rsid w:val="00DE117F"/>
    <w:rsid w:val="00DE1444"/>
    <w:rsid w:val="00DE1E2F"/>
    <w:rsid w:val="00DE3659"/>
    <w:rsid w:val="00DE3682"/>
    <w:rsid w:val="00DE40A4"/>
    <w:rsid w:val="00DE4FD7"/>
    <w:rsid w:val="00DE5D3D"/>
    <w:rsid w:val="00DE68E1"/>
    <w:rsid w:val="00DF0656"/>
    <w:rsid w:val="00DF1217"/>
    <w:rsid w:val="00DF491C"/>
    <w:rsid w:val="00DF4949"/>
    <w:rsid w:val="00DF49CD"/>
    <w:rsid w:val="00DF5714"/>
    <w:rsid w:val="00DF7C6A"/>
    <w:rsid w:val="00E0019F"/>
    <w:rsid w:val="00E00CE7"/>
    <w:rsid w:val="00E03E44"/>
    <w:rsid w:val="00E043AE"/>
    <w:rsid w:val="00E05CBD"/>
    <w:rsid w:val="00E06A0B"/>
    <w:rsid w:val="00E1007F"/>
    <w:rsid w:val="00E10845"/>
    <w:rsid w:val="00E11A09"/>
    <w:rsid w:val="00E11C6A"/>
    <w:rsid w:val="00E149DB"/>
    <w:rsid w:val="00E15A31"/>
    <w:rsid w:val="00E17547"/>
    <w:rsid w:val="00E1764D"/>
    <w:rsid w:val="00E17A5A"/>
    <w:rsid w:val="00E17FB2"/>
    <w:rsid w:val="00E21180"/>
    <w:rsid w:val="00E22652"/>
    <w:rsid w:val="00E22E56"/>
    <w:rsid w:val="00E23C64"/>
    <w:rsid w:val="00E25E88"/>
    <w:rsid w:val="00E2749C"/>
    <w:rsid w:val="00E317F4"/>
    <w:rsid w:val="00E318C9"/>
    <w:rsid w:val="00E3225F"/>
    <w:rsid w:val="00E33741"/>
    <w:rsid w:val="00E35153"/>
    <w:rsid w:val="00E356DD"/>
    <w:rsid w:val="00E356E7"/>
    <w:rsid w:val="00E35C0B"/>
    <w:rsid w:val="00E36145"/>
    <w:rsid w:val="00E3752F"/>
    <w:rsid w:val="00E41C15"/>
    <w:rsid w:val="00E5007C"/>
    <w:rsid w:val="00E519E8"/>
    <w:rsid w:val="00E5244F"/>
    <w:rsid w:val="00E52FFB"/>
    <w:rsid w:val="00E53007"/>
    <w:rsid w:val="00E537B2"/>
    <w:rsid w:val="00E537EC"/>
    <w:rsid w:val="00E54492"/>
    <w:rsid w:val="00E54773"/>
    <w:rsid w:val="00E55261"/>
    <w:rsid w:val="00E5598F"/>
    <w:rsid w:val="00E55F6C"/>
    <w:rsid w:val="00E5707E"/>
    <w:rsid w:val="00E570E0"/>
    <w:rsid w:val="00E579A4"/>
    <w:rsid w:val="00E632EA"/>
    <w:rsid w:val="00E634D2"/>
    <w:rsid w:val="00E645BE"/>
    <w:rsid w:val="00E70FC9"/>
    <w:rsid w:val="00E7120E"/>
    <w:rsid w:val="00E72BF0"/>
    <w:rsid w:val="00E736D0"/>
    <w:rsid w:val="00E74812"/>
    <w:rsid w:val="00E74FB9"/>
    <w:rsid w:val="00E761F0"/>
    <w:rsid w:val="00E76E57"/>
    <w:rsid w:val="00E77072"/>
    <w:rsid w:val="00E8244C"/>
    <w:rsid w:val="00E8412A"/>
    <w:rsid w:val="00E845AA"/>
    <w:rsid w:val="00E862CD"/>
    <w:rsid w:val="00E86D99"/>
    <w:rsid w:val="00E874AB"/>
    <w:rsid w:val="00E8765C"/>
    <w:rsid w:val="00E901A8"/>
    <w:rsid w:val="00E906EE"/>
    <w:rsid w:val="00E91CD1"/>
    <w:rsid w:val="00E921D4"/>
    <w:rsid w:val="00E926DC"/>
    <w:rsid w:val="00E94AA9"/>
    <w:rsid w:val="00E95E62"/>
    <w:rsid w:val="00E969B8"/>
    <w:rsid w:val="00EA11CC"/>
    <w:rsid w:val="00EA2051"/>
    <w:rsid w:val="00EA3F4D"/>
    <w:rsid w:val="00EA49F0"/>
    <w:rsid w:val="00EA59CF"/>
    <w:rsid w:val="00EB044D"/>
    <w:rsid w:val="00EB20A0"/>
    <w:rsid w:val="00EB25FB"/>
    <w:rsid w:val="00EB2C8B"/>
    <w:rsid w:val="00EB3694"/>
    <w:rsid w:val="00EB448D"/>
    <w:rsid w:val="00EB7119"/>
    <w:rsid w:val="00EB7E99"/>
    <w:rsid w:val="00EC03B0"/>
    <w:rsid w:val="00EC0A44"/>
    <w:rsid w:val="00EC10D3"/>
    <w:rsid w:val="00EC1C90"/>
    <w:rsid w:val="00EC2C12"/>
    <w:rsid w:val="00EC2C61"/>
    <w:rsid w:val="00EC33FD"/>
    <w:rsid w:val="00EC3BF0"/>
    <w:rsid w:val="00EC3EAA"/>
    <w:rsid w:val="00EC50AB"/>
    <w:rsid w:val="00EC518C"/>
    <w:rsid w:val="00EC7D06"/>
    <w:rsid w:val="00ED0549"/>
    <w:rsid w:val="00ED0804"/>
    <w:rsid w:val="00ED0F3A"/>
    <w:rsid w:val="00ED4894"/>
    <w:rsid w:val="00ED57B1"/>
    <w:rsid w:val="00ED59CF"/>
    <w:rsid w:val="00ED6569"/>
    <w:rsid w:val="00ED673D"/>
    <w:rsid w:val="00ED6744"/>
    <w:rsid w:val="00ED68E1"/>
    <w:rsid w:val="00ED7DAE"/>
    <w:rsid w:val="00EE0F74"/>
    <w:rsid w:val="00EE191C"/>
    <w:rsid w:val="00EE2F15"/>
    <w:rsid w:val="00EE30E2"/>
    <w:rsid w:val="00EE3205"/>
    <w:rsid w:val="00EF0089"/>
    <w:rsid w:val="00EF227D"/>
    <w:rsid w:val="00EF32EA"/>
    <w:rsid w:val="00EF43A7"/>
    <w:rsid w:val="00EF4C0D"/>
    <w:rsid w:val="00EF50B7"/>
    <w:rsid w:val="00EF6B16"/>
    <w:rsid w:val="00EF6CD9"/>
    <w:rsid w:val="00EF72AB"/>
    <w:rsid w:val="00EF7953"/>
    <w:rsid w:val="00F01ABB"/>
    <w:rsid w:val="00F01EA3"/>
    <w:rsid w:val="00F02AF8"/>
    <w:rsid w:val="00F02C8A"/>
    <w:rsid w:val="00F03013"/>
    <w:rsid w:val="00F05826"/>
    <w:rsid w:val="00F060A4"/>
    <w:rsid w:val="00F12CF2"/>
    <w:rsid w:val="00F1300D"/>
    <w:rsid w:val="00F13835"/>
    <w:rsid w:val="00F142FF"/>
    <w:rsid w:val="00F15344"/>
    <w:rsid w:val="00F15968"/>
    <w:rsid w:val="00F162CD"/>
    <w:rsid w:val="00F1769F"/>
    <w:rsid w:val="00F17BAE"/>
    <w:rsid w:val="00F17F3E"/>
    <w:rsid w:val="00F210A7"/>
    <w:rsid w:val="00F21438"/>
    <w:rsid w:val="00F214CF"/>
    <w:rsid w:val="00F21B10"/>
    <w:rsid w:val="00F21E89"/>
    <w:rsid w:val="00F21F1F"/>
    <w:rsid w:val="00F22E6F"/>
    <w:rsid w:val="00F263CE"/>
    <w:rsid w:val="00F26D1C"/>
    <w:rsid w:val="00F26DAF"/>
    <w:rsid w:val="00F319A9"/>
    <w:rsid w:val="00F3278A"/>
    <w:rsid w:val="00F34E29"/>
    <w:rsid w:val="00F34FCF"/>
    <w:rsid w:val="00F35788"/>
    <w:rsid w:val="00F40A22"/>
    <w:rsid w:val="00F41DA3"/>
    <w:rsid w:val="00F427DB"/>
    <w:rsid w:val="00F433C0"/>
    <w:rsid w:val="00F446EA"/>
    <w:rsid w:val="00F4616A"/>
    <w:rsid w:val="00F46478"/>
    <w:rsid w:val="00F472DF"/>
    <w:rsid w:val="00F47407"/>
    <w:rsid w:val="00F47534"/>
    <w:rsid w:val="00F507AE"/>
    <w:rsid w:val="00F553DB"/>
    <w:rsid w:val="00F56765"/>
    <w:rsid w:val="00F571A9"/>
    <w:rsid w:val="00F57A87"/>
    <w:rsid w:val="00F619B5"/>
    <w:rsid w:val="00F61B72"/>
    <w:rsid w:val="00F64B50"/>
    <w:rsid w:val="00F70257"/>
    <w:rsid w:val="00F71CD2"/>
    <w:rsid w:val="00F7331B"/>
    <w:rsid w:val="00F73F41"/>
    <w:rsid w:val="00F76072"/>
    <w:rsid w:val="00F763DB"/>
    <w:rsid w:val="00F76803"/>
    <w:rsid w:val="00F773F0"/>
    <w:rsid w:val="00F804A7"/>
    <w:rsid w:val="00F806D4"/>
    <w:rsid w:val="00F821EA"/>
    <w:rsid w:val="00F827B0"/>
    <w:rsid w:val="00F82A40"/>
    <w:rsid w:val="00F83421"/>
    <w:rsid w:val="00F84647"/>
    <w:rsid w:val="00F8564C"/>
    <w:rsid w:val="00F8637E"/>
    <w:rsid w:val="00F87284"/>
    <w:rsid w:val="00F8799C"/>
    <w:rsid w:val="00F9070C"/>
    <w:rsid w:val="00F91B82"/>
    <w:rsid w:val="00F94329"/>
    <w:rsid w:val="00F94804"/>
    <w:rsid w:val="00F955C7"/>
    <w:rsid w:val="00F96F9F"/>
    <w:rsid w:val="00FA26DD"/>
    <w:rsid w:val="00FA3F62"/>
    <w:rsid w:val="00FA40CF"/>
    <w:rsid w:val="00FB016D"/>
    <w:rsid w:val="00FB06CB"/>
    <w:rsid w:val="00FB162D"/>
    <w:rsid w:val="00FB1BAA"/>
    <w:rsid w:val="00FB1BFD"/>
    <w:rsid w:val="00FB1CB6"/>
    <w:rsid w:val="00FB2DE3"/>
    <w:rsid w:val="00FB3462"/>
    <w:rsid w:val="00FB4B77"/>
    <w:rsid w:val="00FB5C37"/>
    <w:rsid w:val="00FB74E4"/>
    <w:rsid w:val="00FB775A"/>
    <w:rsid w:val="00FC061E"/>
    <w:rsid w:val="00FC0BCE"/>
    <w:rsid w:val="00FC15B5"/>
    <w:rsid w:val="00FC1857"/>
    <w:rsid w:val="00FC37EB"/>
    <w:rsid w:val="00FC601D"/>
    <w:rsid w:val="00FC60B8"/>
    <w:rsid w:val="00FC6810"/>
    <w:rsid w:val="00FC69EA"/>
    <w:rsid w:val="00FC790B"/>
    <w:rsid w:val="00FC7C6F"/>
    <w:rsid w:val="00FD0866"/>
    <w:rsid w:val="00FD1E77"/>
    <w:rsid w:val="00FD28A6"/>
    <w:rsid w:val="00FD3F98"/>
    <w:rsid w:val="00FD7ECC"/>
    <w:rsid w:val="00FE0812"/>
    <w:rsid w:val="00FE2760"/>
    <w:rsid w:val="00FE44D2"/>
    <w:rsid w:val="00FE5241"/>
    <w:rsid w:val="00FE5EB2"/>
    <w:rsid w:val="00FE664B"/>
    <w:rsid w:val="00FE7E72"/>
    <w:rsid w:val="00FF35CB"/>
    <w:rsid w:val="00FF5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,"/>
  <w14:docId w14:val="07DB906C"/>
  <w15:docId w15:val="{26D828F5-5F0A-41BE-BA45-8771A13C2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32426"/>
    <w:rPr>
      <w:sz w:val="24"/>
      <w:szCs w:val="24"/>
      <w:lang w:val="en-GB" w:eastAsia="en-US"/>
    </w:rPr>
  </w:style>
  <w:style w:type="paragraph" w:styleId="1">
    <w:name w:val="heading 1"/>
    <w:basedOn w:val="a"/>
    <w:next w:val="a"/>
    <w:qFormat/>
    <w:rsid w:val="0063242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32426"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3">
    <w:name w:val="heading 3"/>
    <w:basedOn w:val="a"/>
    <w:next w:val="a"/>
    <w:qFormat/>
    <w:rsid w:val="00632426"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32426"/>
    <w:pPr>
      <w:tabs>
        <w:tab w:val="center" w:pos="4153"/>
        <w:tab w:val="right" w:pos="8306"/>
      </w:tabs>
    </w:pPr>
  </w:style>
  <w:style w:type="character" w:styleId="HTML">
    <w:name w:val="HTML Keyboard"/>
    <w:basedOn w:val="a0"/>
    <w:rsid w:val="00632426"/>
    <w:rPr>
      <w:rFonts w:ascii="Courier New" w:hAnsi="Courier New"/>
      <w:sz w:val="20"/>
      <w:szCs w:val="20"/>
    </w:rPr>
  </w:style>
  <w:style w:type="character" w:styleId="a5">
    <w:name w:val="page number"/>
    <w:basedOn w:val="a0"/>
    <w:rsid w:val="00781B23"/>
  </w:style>
  <w:style w:type="character" w:styleId="a6">
    <w:name w:val="line number"/>
    <w:basedOn w:val="a0"/>
    <w:rsid w:val="00781B23"/>
  </w:style>
  <w:style w:type="paragraph" w:styleId="a7">
    <w:name w:val="footer"/>
    <w:basedOn w:val="a"/>
    <w:link w:val="a8"/>
    <w:uiPriority w:val="99"/>
    <w:rsid w:val="00632426"/>
    <w:pPr>
      <w:tabs>
        <w:tab w:val="center" w:pos="4153"/>
        <w:tab w:val="right" w:pos="8306"/>
      </w:tabs>
    </w:pPr>
  </w:style>
  <w:style w:type="paragraph" w:styleId="a9">
    <w:name w:val="Normal (Web)"/>
    <w:basedOn w:val="a"/>
    <w:uiPriority w:val="99"/>
    <w:rsid w:val="006324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aa">
    <w:name w:val="Body Text Indent"/>
    <w:basedOn w:val="a"/>
    <w:rsid w:val="00632426"/>
    <w:pPr>
      <w:ind w:left="720"/>
    </w:pPr>
  </w:style>
  <w:style w:type="character" w:customStyle="1" w:styleId="entity1">
    <w:name w:val="entity1"/>
    <w:basedOn w:val="a0"/>
    <w:rsid w:val="00632426"/>
    <w:rPr>
      <w:rFonts w:ascii="Times New Roman" w:hAnsi="Times New Roman" w:cs="Times New Roman" w:hint="default"/>
    </w:rPr>
  </w:style>
  <w:style w:type="paragraph" w:customStyle="1" w:styleId="justify">
    <w:name w:val="justify"/>
    <w:basedOn w:val="a"/>
    <w:rsid w:val="00632426"/>
    <w:pPr>
      <w:spacing w:before="100" w:beforeAutospacing="1" w:after="100" w:afterAutospacing="1"/>
      <w:jc w:val="both"/>
    </w:pPr>
    <w:rPr>
      <w:rFonts w:ascii="Verdana" w:eastAsia="Arial Unicode MS" w:hAnsi="Verdana" w:cs="Arial Unicode MS"/>
      <w:sz w:val="20"/>
      <w:szCs w:val="20"/>
    </w:rPr>
  </w:style>
  <w:style w:type="character" w:customStyle="1" w:styleId="smallhead">
    <w:name w:val="smallhead"/>
    <w:basedOn w:val="a0"/>
    <w:rsid w:val="00632426"/>
  </w:style>
  <w:style w:type="paragraph" w:customStyle="1" w:styleId="inlinesans">
    <w:name w:val="inlinesans"/>
    <w:basedOn w:val="a"/>
    <w:rsid w:val="006324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ab">
    <w:name w:val="Hyperlink"/>
    <w:basedOn w:val="a0"/>
    <w:uiPriority w:val="99"/>
    <w:rsid w:val="00632426"/>
    <w:rPr>
      <w:color w:val="0000FF"/>
      <w:u w:val="single"/>
    </w:rPr>
  </w:style>
  <w:style w:type="paragraph" w:styleId="20">
    <w:name w:val="Body Text Indent 2"/>
    <w:basedOn w:val="a"/>
    <w:rsid w:val="00632426"/>
    <w:pPr>
      <w:ind w:left="360"/>
    </w:pPr>
  </w:style>
  <w:style w:type="paragraph" w:customStyle="1" w:styleId="EndNoteBibliography">
    <w:name w:val="EndNote Bibliography"/>
    <w:basedOn w:val="a"/>
    <w:link w:val="EndNoteBibliographyChar"/>
    <w:rsid w:val="00DB51B3"/>
    <w:pPr>
      <w:widowControl w:val="0"/>
      <w:jc w:val="both"/>
    </w:pPr>
    <w:rPr>
      <w:noProof/>
      <w:kern w:val="2"/>
      <w:szCs w:val="22"/>
      <w:lang w:val="en-US" w:eastAsia="zh-CN"/>
    </w:rPr>
  </w:style>
  <w:style w:type="character" w:customStyle="1" w:styleId="EndNoteBibliographyChar">
    <w:name w:val="EndNote Bibliography Char"/>
    <w:basedOn w:val="a0"/>
    <w:link w:val="EndNoteBibliography"/>
    <w:rsid w:val="00DB51B3"/>
    <w:rPr>
      <w:noProof/>
      <w:kern w:val="2"/>
      <w:sz w:val="24"/>
      <w:szCs w:val="22"/>
    </w:rPr>
  </w:style>
  <w:style w:type="character" w:customStyle="1" w:styleId="normal1">
    <w:name w:val="normal1"/>
    <w:basedOn w:val="a0"/>
    <w:rsid w:val="00DB51B3"/>
    <w:rPr>
      <w:rFonts w:ascii="Arial" w:hAnsi="Arial" w:cs="Arial" w:hint="default"/>
      <w:color w:val="000000"/>
      <w:sz w:val="20"/>
      <w:szCs w:val="20"/>
    </w:rPr>
  </w:style>
  <w:style w:type="paragraph" w:customStyle="1" w:styleId="small">
    <w:name w:val="small"/>
    <w:basedOn w:val="a"/>
    <w:rsid w:val="00DB51B3"/>
    <w:rPr>
      <w:rFonts w:ascii="Arial" w:hAnsi="Arial" w:cs="Arial"/>
      <w:sz w:val="19"/>
      <w:szCs w:val="19"/>
      <w:lang w:val="en-US" w:eastAsia="zh-CN"/>
    </w:rPr>
  </w:style>
  <w:style w:type="paragraph" w:customStyle="1" w:styleId="DecimalAligned">
    <w:name w:val="Decimal Aligned"/>
    <w:basedOn w:val="a"/>
    <w:uiPriority w:val="40"/>
    <w:qFormat/>
    <w:rsid w:val="002B5677"/>
    <w:pPr>
      <w:tabs>
        <w:tab w:val="decimal" w:pos="360"/>
      </w:tabs>
      <w:spacing w:after="200" w:line="276" w:lineRule="auto"/>
    </w:pPr>
    <w:rPr>
      <w:rFonts w:asciiTheme="minorHAnsi" w:hAnsiTheme="minorHAnsi" w:cstheme="minorBidi"/>
      <w:sz w:val="22"/>
      <w:szCs w:val="22"/>
      <w:lang w:val="en-US" w:eastAsia="zh-CN"/>
    </w:rPr>
  </w:style>
  <w:style w:type="table" w:styleId="ac">
    <w:name w:val="Table Grid"/>
    <w:basedOn w:val="a1"/>
    <w:uiPriority w:val="39"/>
    <w:rsid w:val="002B5677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result">
    <w:name w:val="result"/>
    <w:basedOn w:val="a0"/>
    <w:rsid w:val="002B5677"/>
    <w:rPr>
      <w:color w:val="000080"/>
    </w:rPr>
  </w:style>
  <w:style w:type="table" w:customStyle="1" w:styleId="-11">
    <w:name w:val="浅色底纹 - 强调文字颜色 11"/>
    <w:basedOn w:val="a1"/>
    <w:next w:val="a1"/>
    <w:uiPriority w:val="60"/>
    <w:rsid w:val="002B5677"/>
    <w:rPr>
      <w:rFonts w:asciiTheme="minorHAnsi" w:hAnsiTheme="minorHAnsi" w:cstheme="minorBidi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d">
    <w:name w:val="Balloon Text"/>
    <w:basedOn w:val="a"/>
    <w:link w:val="ae"/>
    <w:rsid w:val="000C0CC4"/>
    <w:rPr>
      <w:sz w:val="18"/>
      <w:szCs w:val="18"/>
    </w:rPr>
  </w:style>
  <w:style w:type="character" w:customStyle="1" w:styleId="ae">
    <w:name w:val="批注框文本 字符"/>
    <w:basedOn w:val="a0"/>
    <w:link w:val="ad"/>
    <w:rsid w:val="000C0CC4"/>
    <w:rPr>
      <w:sz w:val="18"/>
      <w:szCs w:val="18"/>
      <w:lang w:val="en-GB"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E86D99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E86D99"/>
    <w:rPr>
      <w:noProof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163D2C"/>
  </w:style>
  <w:style w:type="character" w:styleId="af">
    <w:name w:val="Strong"/>
    <w:basedOn w:val="a0"/>
    <w:uiPriority w:val="22"/>
    <w:qFormat/>
    <w:rsid w:val="004754CA"/>
    <w:rPr>
      <w:b/>
      <w:bCs/>
    </w:rPr>
  </w:style>
  <w:style w:type="character" w:customStyle="1" w:styleId="a8">
    <w:name w:val="页脚 字符"/>
    <w:basedOn w:val="a0"/>
    <w:link w:val="a7"/>
    <w:uiPriority w:val="99"/>
    <w:rsid w:val="00EC7D06"/>
    <w:rPr>
      <w:sz w:val="24"/>
      <w:szCs w:val="24"/>
      <w:lang w:val="en-GB" w:eastAsia="en-US"/>
    </w:rPr>
  </w:style>
  <w:style w:type="character" w:customStyle="1" w:styleId="a4">
    <w:name w:val="页眉 字符"/>
    <w:basedOn w:val="a0"/>
    <w:link w:val="a3"/>
    <w:uiPriority w:val="99"/>
    <w:rsid w:val="00AD199D"/>
    <w:rPr>
      <w:sz w:val="24"/>
      <w:szCs w:val="24"/>
      <w:lang w:val="en-GB" w:eastAsia="en-US"/>
    </w:rPr>
  </w:style>
  <w:style w:type="table" w:customStyle="1" w:styleId="10">
    <w:name w:val="网格型1"/>
    <w:basedOn w:val="a1"/>
    <w:next w:val="ac"/>
    <w:uiPriority w:val="59"/>
    <w:rsid w:val="00C817D7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网格型2"/>
    <w:basedOn w:val="a1"/>
    <w:next w:val="ac"/>
    <w:uiPriority w:val="59"/>
    <w:rsid w:val="00C817D7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网格型3"/>
    <w:basedOn w:val="a1"/>
    <w:next w:val="ac"/>
    <w:uiPriority w:val="59"/>
    <w:rsid w:val="00C817D7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网格型4"/>
    <w:basedOn w:val="a1"/>
    <w:next w:val="ac"/>
    <w:uiPriority w:val="59"/>
    <w:rsid w:val="00C817D7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List Paragraph"/>
    <w:basedOn w:val="a"/>
    <w:uiPriority w:val="34"/>
    <w:qFormat/>
    <w:rsid w:val="00746F89"/>
    <w:pPr>
      <w:ind w:firstLineChars="200" w:firstLine="420"/>
    </w:pPr>
  </w:style>
  <w:style w:type="table" w:customStyle="1" w:styleId="5">
    <w:name w:val="网格型5"/>
    <w:basedOn w:val="a1"/>
    <w:next w:val="ac"/>
    <w:uiPriority w:val="59"/>
    <w:rsid w:val="008704CA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">
    <w:name w:val="网格型6"/>
    <w:basedOn w:val="a1"/>
    <w:next w:val="ac"/>
    <w:uiPriority w:val="59"/>
    <w:rsid w:val="00DD0373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网格型7"/>
    <w:basedOn w:val="a1"/>
    <w:next w:val="ac"/>
    <w:uiPriority w:val="59"/>
    <w:rsid w:val="00CE1BFC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8">
    <w:name w:val="网格型8"/>
    <w:basedOn w:val="a1"/>
    <w:next w:val="ac"/>
    <w:uiPriority w:val="59"/>
    <w:rsid w:val="00CE1BFC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9">
    <w:name w:val="网格型9"/>
    <w:basedOn w:val="a1"/>
    <w:next w:val="ac"/>
    <w:uiPriority w:val="59"/>
    <w:rsid w:val="00CE1BFC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00">
    <w:name w:val="网格型10"/>
    <w:basedOn w:val="a1"/>
    <w:next w:val="ac"/>
    <w:uiPriority w:val="59"/>
    <w:rsid w:val="00CE1BFC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网格型11"/>
    <w:basedOn w:val="a1"/>
    <w:next w:val="ac"/>
    <w:uiPriority w:val="59"/>
    <w:rsid w:val="00B04664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网格型12"/>
    <w:basedOn w:val="a1"/>
    <w:next w:val="ac"/>
    <w:uiPriority w:val="59"/>
    <w:rsid w:val="00A46ACC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Title"/>
    <w:basedOn w:val="a"/>
    <w:next w:val="a"/>
    <w:link w:val="af2"/>
    <w:qFormat/>
    <w:rsid w:val="00C258E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标题 字符"/>
    <w:basedOn w:val="a0"/>
    <w:link w:val="af1"/>
    <w:rsid w:val="00C258EC"/>
    <w:rPr>
      <w:rFonts w:asciiTheme="majorHAnsi" w:eastAsiaTheme="majorEastAsia" w:hAnsiTheme="majorHAnsi" w:cstheme="majorBidi"/>
      <w:b/>
      <w:bCs/>
      <w:sz w:val="32"/>
      <w:szCs w:val="32"/>
      <w:lang w:val="en-GB" w:eastAsia="en-US"/>
    </w:rPr>
  </w:style>
  <w:style w:type="character" w:styleId="af3">
    <w:name w:val="Unresolved Mention"/>
    <w:basedOn w:val="a0"/>
    <w:uiPriority w:val="99"/>
    <w:semiHidden/>
    <w:unhideWhenUsed/>
    <w:rsid w:val="0021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66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critical%20care%20templates\Critical%20Care\Critical%20Care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1764A-1684-4886-90D8-FAC0A26C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Critical Care</Template>
  <TotalTime>309</TotalTime>
  <Pages>1</Pages>
  <Words>216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Chemical Society</vt:lpstr>
    </vt:vector>
  </TitlesOfParts>
  <Company>ISI ResearchSoft</Company>
  <LinksUpToDate>false</LinksUpToDate>
  <CharactersWithSpaces>1256</CharactersWithSpaces>
  <SharedDoc>false</SharedDoc>
  <HLinks>
    <vt:vector size="888" baseType="variant">
      <vt:variant>
        <vt:i4>4194315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708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4325387</vt:i4>
      </vt:variant>
      <vt:variant>
        <vt:i4>700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4390923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684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681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673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665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4390923</vt:i4>
      </vt:variant>
      <vt:variant>
        <vt:i4>657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649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641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635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624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621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618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615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4390923</vt:i4>
      </vt:variant>
      <vt:variant>
        <vt:i4>607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604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601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598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4390923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587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581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573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570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567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564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561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558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550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547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544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541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533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527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516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4194315</vt:i4>
      </vt:variant>
      <vt:variant>
        <vt:i4>513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510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502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499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496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493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490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4194315</vt:i4>
      </vt:variant>
      <vt:variant>
        <vt:i4>479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468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465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462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459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456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453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450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447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439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436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433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430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427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424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413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407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396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393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390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387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384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381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378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375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367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357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354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351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348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345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342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334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331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328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317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4325387</vt:i4>
      </vt:variant>
      <vt:variant>
        <vt:i4>301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4390923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4194315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4325387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240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232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4390923</vt:i4>
      </vt:variant>
      <vt:variant>
        <vt:i4>216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208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4194315</vt:i4>
      </vt:variant>
      <vt:variant>
        <vt:i4>205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202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159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142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139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136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4194315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4587531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28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Critical Care</dc:title>
  <dc:subject/>
  <dc:creator>Administrator</dc:creator>
  <cp:keywords/>
  <dc:description/>
  <cp:lastModifiedBy>zhangwei761</cp:lastModifiedBy>
  <cp:revision>62</cp:revision>
  <dcterms:created xsi:type="dcterms:W3CDTF">2018-06-19T08:18:00Z</dcterms:created>
  <dcterms:modified xsi:type="dcterms:W3CDTF">2019-03-31T00:05:00Z</dcterms:modified>
</cp:coreProperties>
</file>